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docProps/custom.xml" ContentType="application/vnd.openxmlformats-officedocument.custom-properties+xml"/>
  <Override PartName="/customXML/itemProps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microsoft.com/office/2020/02/relationships/classificationlabels" Target="docMetadata/LabelInfo.xml" Id="rId4" /><Relationship Type="http://schemas.openxmlformats.org/officeDocument/2006/relationships/custom-properties" Target="/docProps/custom.xml" Id="R532e8367afbe4329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BDAD5" w14:textId="0380A6BA" w:rsidR="00ED3064" w:rsidRDefault="001E19F6" w:rsidP="0084176C">
      <w:r>
        <w:rPr>
          <w:noProof/>
          <w:color w:val="FFFFFF" w:themeColor="background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EBC502C" wp14:editId="16671D75">
                <wp:simplePos x="0" y="0"/>
                <wp:positionH relativeFrom="page">
                  <wp:posOffset>117151</wp:posOffset>
                </wp:positionH>
                <wp:positionV relativeFrom="paragraph">
                  <wp:posOffset>8255</wp:posOffset>
                </wp:positionV>
                <wp:extent cx="7380605" cy="217170"/>
                <wp:effectExtent l="0" t="0" r="10795" b="114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0605" cy="217170"/>
                          <a:chOff x="123" y="573"/>
                          <a:chExt cx="11623" cy="342"/>
                        </a:xfrm>
                      </wpg:grpSpPr>
                      <wps:wsp>
                        <wps:cNvPr id="3" name="docshape3"/>
                        <wps:cNvSpPr>
                          <a:spLocks/>
                        </wps:cNvSpPr>
                        <wps:spPr bwMode="auto">
                          <a:xfrm>
                            <a:off x="123" y="606"/>
                            <a:ext cx="11623" cy="284"/>
                          </a:xfrm>
                          <a:custGeom>
                            <a:avLst/>
                            <a:gdLst>
                              <a:gd name="T0" fmla="+- 0 11603 123"/>
                              <a:gd name="T1" fmla="*/ T0 w 11623"/>
                              <a:gd name="T2" fmla="+- 0 607 607"/>
                              <a:gd name="T3" fmla="*/ 607 h 284"/>
                              <a:gd name="T4" fmla="+- 0 265 123"/>
                              <a:gd name="T5" fmla="*/ T4 w 11623"/>
                              <a:gd name="T6" fmla="+- 0 607 607"/>
                              <a:gd name="T7" fmla="*/ 607 h 284"/>
                              <a:gd name="T8" fmla="+- 0 210 123"/>
                              <a:gd name="T9" fmla="*/ T8 w 11623"/>
                              <a:gd name="T10" fmla="+- 0 618 607"/>
                              <a:gd name="T11" fmla="*/ 618 h 284"/>
                              <a:gd name="T12" fmla="+- 0 165 123"/>
                              <a:gd name="T13" fmla="*/ T12 w 11623"/>
                              <a:gd name="T14" fmla="+- 0 648 607"/>
                              <a:gd name="T15" fmla="*/ 648 h 284"/>
                              <a:gd name="T16" fmla="+- 0 134 123"/>
                              <a:gd name="T17" fmla="*/ T16 w 11623"/>
                              <a:gd name="T18" fmla="+- 0 693 607"/>
                              <a:gd name="T19" fmla="*/ 693 h 284"/>
                              <a:gd name="T20" fmla="+- 0 123 123"/>
                              <a:gd name="T21" fmla="*/ T20 w 11623"/>
                              <a:gd name="T22" fmla="+- 0 749 607"/>
                              <a:gd name="T23" fmla="*/ 749 h 284"/>
                              <a:gd name="T24" fmla="+- 0 134 123"/>
                              <a:gd name="T25" fmla="*/ T24 w 11623"/>
                              <a:gd name="T26" fmla="+- 0 804 607"/>
                              <a:gd name="T27" fmla="*/ 804 h 284"/>
                              <a:gd name="T28" fmla="+- 0 165 123"/>
                              <a:gd name="T29" fmla="*/ T28 w 11623"/>
                              <a:gd name="T30" fmla="+- 0 849 607"/>
                              <a:gd name="T31" fmla="*/ 849 h 284"/>
                              <a:gd name="T32" fmla="+- 0 210 123"/>
                              <a:gd name="T33" fmla="*/ T32 w 11623"/>
                              <a:gd name="T34" fmla="+- 0 879 607"/>
                              <a:gd name="T35" fmla="*/ 879 h 284"/>
                              <a:gd name="T36" fmla="+- 0 265 123"/>
                              <a:gd name="T37" fmla="*/ T36 w 11623"/>
                              <a:gd name="T38" fmla="+- 0 890 607"/>
                              <a:gd name="T39" fmla="*/ 890 h 284"/>
                              <a:gd name="T40" fmla="+- 0 11603 123"/>
                              <a:gd name="T41" fmla="*/ T40 w 11623"/>
                              <a:gd name="T42" fmla="+- 0 890 607"/>
                              <a:gd name="T43" fmla="*/ 890 h 284"/>
                              <a:gd name="T44" fmla="+- 0 11658 123"/>
                              <a:gd name="T45" fmla="*/ T44 w 11623"/>
                              <a:gd name="T46" fmla="+- 0 879 607"/>
                              <a:gd name="T47" fmla="*/ 879 h 284"/>
                              <a:gd name="T48" fmla="+- 0 11704 123"/>
                              <a:gd name="T49" fmla="*/ T48 w 11623"/>
                              <a:gd name="T50" fmla="+- 0 849 607"/>
                              <a:gd name="T51" fmla="*/ 849 h 284"/>
                              <a:gd name="T52" fmla="+- 0 11734 123"/>
                              <a:gd name="T53" fmla="*/ T52 w 11623"/>
                              <a:gd name="T54" fmla="+- 0 804 607"/>
                              <a:gd name="T55" fmla="*/ 804 h 284"/>
                              <a:gd name="T56" fmla="+- 0 11745 123"/>
                              <a:gd name="T57" fmla="*/ T56 w 11623"/>
                              <a:gd name="T58" fmla="+- 0 749 607"/>
                              <a:gd name="T59" fmla="*/ 749 h 284"/>
                              <a:gd name="T60" fmla="+- 0 11734 123"/>
                              <a:gd name="T61" fmla="*/ T60 w 11623"/>
                              <a:gd name="T62" fmla="+- 0 693 607"/>
                              <a:gd name="T63" fmla="*/ 693 h 284"/>
                              <a:gd name="T64" fmla="+- 0 11704 123"/>
                              <a:gd name="T65" fmla="*/ T64 w 11623"/>
                              <a:gd name="T66" fmla="+- 0 648 607"/>
                              <a:gd name="T67" fmla="*/ 648 h 284"/>
                              <a:gd name="T68" fmla="+- 0 11658 123"/>
                              <a:gd name="T69" fmla="*/ T68 w 11623"/>
                              <a:gd name="T70" fmla="+- 0 618 607"/>
                              <a:gd name="T71" fmla="*/ 618 h 284"/>
                              <a:gd name="T72" fmla="+- 0 11603 123"/>
                              <a:gd name="T73" fmla="*/ T72 w 11623"/>
                              <a:gd name="T74" fmla="+- 0 607 607"/>
                              <a:gd name="T75" fmla="*/ 607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23" h="284">
                                <a:moveTo>
                                  <a:pt x="11480" y="0"/>
                                </a:moveTo>
                                <a:lnTo>
                                  <a:pt x="142" y="0"/>
                                </a:lnTo>
                                <a:lnTo>
                                  <a:pt x="87" y="11"/>
                                </a:lnTo>
                                <a:lnTo>
                                  <a:pt x="42" y="41"/>
                                </a:lnTo>
                                <a:lnTo>
                                  <a:pt x="11" y="86"/>
                                </a:lnTo>
                                <a:lnTo>
                                  <a:pt x="0" y="142"/>
                                </a:lnTo>
                                <a:lnTo>
                                  <a:pt x="11" y="197"/>
                                </a:lnTo>
                                <a:lnTo>
                                  <a:pt x="42" y="242"/>
                                </a:lnTo>
                                <a:lnTo>
                                  <a:pt x="87" y="272"/>
                                </a:lnTo>
                                <a:lnTo>
                                  <a:pt x="142" y="283"/>
                                </a:lnTo>
                                <a:lnTo>
                                  <a:pt x="11480" y="283"/>
                                </a:lnTo>
                                <a:lnTo>
                                  <a:pt x="11535" y="272"/>
                                </a:lnTo>
                                <a:lnTo>
                                  <a:pt x="11581" y="242"/>
                                </a:lnTo>
                                <a:lnTo>
                                  <a:pt x="11611" y="197"/>
                                </a:lnTo>
                                <a:lnTo>
                                  <a:pt x="11622" y="142"/>
                                </a:lnTo>
                                <a:lnTo>
                                  <a:pt x="11611" y="86"/>
                                </a:lnTo>
                                <a:lnTo>
                                  <a:pt x="11581" y="41"/>
                                </a:lnTo>
                                <a:lnTo>
                                  <a:pt x="11535" y="11"/>
                                </a:lnTo>
                                <a:lnTo>
                                  <a:pt x="11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123" y="573"/>
                            <a:ext cx="11623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49C5A4" w14:textId="77777777" w:rsidR="001E19F6" w:rsidRDefault="001E19F6" w:rsidP="001E19F6">
                              <w:pPr>
                                <w:spacing w:before="47"/>
                                <w:ind w:left="427"/>
                                <w:rPr>
                                  <w:b/>
                                </w:rPr>
                              </w:pPr>
                              <w:r>
                                <w:rPr>
                                  <w:color w:val="FFFFFF"/>
                                  <w:sz w:val="22"/>
                                </w:rPr>
                                <w:t>When blank,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this form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 xml:space="preserve">classed as </w:t>
                              </w: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OFFICIAL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,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when filled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out,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this form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 xml:space="preserve">classed as </w:t>
                              </w: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OFFICIAL-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SENSITIVE.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BC502C" id="Group 2" o:spid="_x0000_s1026" style="position:absolute;margin-left:9.2pt;margin-top:.65pt;width:581.15pt;height:17.1pt;z-index:251659264;mso-position-horizontal-relative:page" coordorigin="123,573" coordsize="11623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">
                <v:shape id="docshape3" o:spid="_x0000_s1027" style="position:absolute;left:123;top:606;width:11623;height:284;visibility:visible;mso-wrap-style:square;v-text-anchor:top" coordsize="11623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" path="m11480,l142,,87,11,42,41,11,86,,142r11,55l42,242r45,30l142,283r11338,l11535,272r46,-30l11611,197r11,-55l11611,86r-30,-45l11535,11,11480,xe" fillcolor="#231f20" stroked="f">
                  <v:path arrowok="t" o:connecttype="custom" o:connectlocs="11480,607;142,607;87,618;42,648;11,693;0,749;11,804;42,849;87,879;142,890;11480,890;11535,879;11581,849;11611,804;11622,749;11611,693;11581,648;11535,618;11480,607" o:connectangles="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28" type="#_x0000_t202" style="position:absolute;left:123;top:573;width:11623;height: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6A49C5A4" w14:textId="77777777" w:rsidR="001E19F6" w:rsidRDefault="001E19F6" w:rsidP="001E19F6">
                        <w:pPr>
                          <w:spacing w:before="47"/>
                          <w:ind w:left="427"/>
                          <w:rPr>
                            <w:b/>
                          </w:rPr>
                        </w:pPr>
                        <w:r>
                          <w:rPr>
                            <w:color w:val="FFFFFF"/>
                            <w:sz w:val="22"/>
                          </w:rPr>
                          <w:t>When blank,</w:t>
                        </w:r>
                        <w:r>
                          <w:rPr>
                            <w:color w:val="FFFFFF"/>
                            <w:spacing w:val="1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2"/>
                          </w:rPr>
                          <w:t>this form</w:t>
                        </w:r>
                        <w:r>
                          <w:rPr>
                            <w:color w:val="FFFFFF"/>
                            <w:spacing w:val="1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2"/>
                          </w:rPr>
                          <w:t>is</w:t>
                        </w:r>
                        <w:r>
                          <w:rPr>
                            <w:color w:val="FFFFFF"/>
                            <w:spacing w:val="1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2"/>
                          </w:rPr>
                          <w:t xml:space="preserve">classed as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OFFICIAL</w:t>
                        </w:r>
                        <w:r>
                          <w:rPr>
                            <w:color w:val="FFFFFF"/>
                            <w:sz w:val="22"/>
                          </w:rPr>
                          <w:t>,</w:t>
                        </w:r>
                        <w:r>
                          <w:rPr>
                            <w:color w:val="FFFFFF"/>
                            <w:spacing w:val="1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2"/>
                          </w:rPr>
                          <w:t>when filled</w:t>
                        </w:r>
                        <w:r>
                          <w:rPr>
                            <w:color w:val="FFFFFF"/>
                            <w:spacing w:val="1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2"/>
                          </w:rPr>
                          <w:t>out,</w:t>
                        </w:r>
                        <w:r>
                          <w:rPr>
                            <w:color w:val="FFFFFF"/>
                            <w:spacing w:val="1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2"/>
                          </w:rPr>
                          <w:t>this form</w:t>
                        </w:r>
                        <w:r>
                          <w:rPr>
                            <w:color w:val="FFFFFF"/>
                            <w:spacing w:val="1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2"/>
                          </w:rPr>
                          <w:t>is</w:t>
                        </w:r>
                        <w:r>
                          <w:rPr>
                            <w:color w:val="FFFFFF"/>
                            <w:spacing w:val="1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2"/>
                          </w:rPr>
                          <w:t xml:space="preserve">classed as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OFFICIAL-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SENSITIVE.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tbl>
      <w:tblPr>
        <w:tblW w:w="1111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1137"/>
        <w:gridCol w:w="2541"/>
        <w:gridCol w:w="1826"/>
        <w:gridCol w:w="1177"/>
        <w:gridCol w:w="1084"/>
        <w:gridCol w:w="1083"/>
        <w:gridCol w:w="1696"/>
      </w:tblGrid>
      <w:tr w:rsidR="00530484" w14:paraId="5C430A4A" w14:textId="77777777" w:rsidTr="00915BE4">
        <w:trPr>
          <w:trHeight w:val="454"/>
        </w:trPr>
        <w:tc>
          <w:tcPr>
            <w:tcW w:w="11110" w:type="dxa"/>
            <w:gridSpan w:val="8"/>
            <w:tcBorders>
              <w:bottom w:val="single" w:sz="8" w:space="0" w:color="000000"/>
            </w:tcBorders>
            <w:shd w:val="clear" w:color="auto" w:fill="C0504D"/>
          </w:tcPr>
          <w:p w14:paraId="01A61A13" w14:textId="77777777" w:rsidR="00530484" w:rsidRDefault="00530484" w:rsidP="0013592A">
            <w:pPr>
              <w:pStyle w:val="TableParagraph"/>
              <w:spacing w:before="77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ICS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201-4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–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Resource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Summary</w:t>
            </w:r>
          </w:p>
        </w:tc>
      </w:tr>
      <w:tr w:rsidR="00530484" w14:paraId="35BFC70A" w14:textId="77777777" w:rsidTr="00915BE4">
        <w:trPr>
          <w:trHeight w:val="302"/>
        </w:trPr>
        <w:tc>
          <w:tcPr>
            <w:tcW w:w="566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 w14:paraId="12EEAC5A" w14:textId="77777777" w:rsidR="00530484" w:rsidRDefault="00530484" w:rsidP="0013592A">
            <w:pPr>
              <w:pStyle w:val="TableParagraph"/>
              <w:spacing w:before="180"/>
              <w:rPr>
                <w:rFonts w:ascii="Times New Roman"/>
                <w:sz w:val="18"/>
              </w:rPr>
            </w:pPr>
          </w:p>
          <w:p w14:paraId="6956B41C" w14:textId="77777777" w:rsidR="00530484" w:rsidRDefault="00530484" w:rsidP="0013592A">
            <w:pPr>
              <w:pStyle w:val="TableParagraph"/>
              <w:spacing w:before="1" w:line="189" w:lineRule="exact"/>
              <w:ind w:left="189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ID</w:t>
            </w:r>
          </w:p>
        </w:tc>
        <w:tc>
          <w:tcPr>
            <w:tcW w:w="5504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 w14:paraId="3E4897F3" w14:textId="77777777" w:rsidR="00530484" w:rsidRDefault="00530484" w:rsidP="0013592A">
            <w:pPr>
              <w:pStyle w:val="TableParagraph"/>
              <w:spacing w:before="40"/>
              <w:ind w:left="1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Resource</w:t>
            </w:r>
          </w:p>
        </w:tc>
        <w:tc>
          <w:tcPr>
            <w:tcW w:w="1177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 w14:paraId="01FA0FD6" w14:textId="77777777" w:rsidR="00530484" w:rsidRDefault="00530484" w:rsidP="0013592A">
            <w:pPr>
              <w:pStyle w:val="TableParagraph"/>
              <w:spacing w:before="180"/>
              <w:rPr>
                <w:rFonts w:ascii="Times New Roman"/>
                <w:sz w:val="18"/>
              </w:rPr>
            </w:pPr>
          </w:p>
          <w:p w14:paraId="713E2DF3" w14:textId="77777777" w:rsidR="00530484" w:rsidRDefault="00530484" w:rsidP="0013592A">
            <w:pPr>
              <w:pStyle w:val="TableParagraph"/>
              <w:spacing w:before="1" w:line="189" w:lineRule="exact"/>
              <w:ind w:left="238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Ordered</w:t>
            </w:r>
          </w:p>
        </w:tc>
        <w:tc>
          <w:tcPr>
            <w:tcW w:w="1084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 w14:paraId="7975BFBB" w14:textId="77777777" w:rsidR="00530484" w:rsidRDefault="00530484" w:rsidP="0013592A">
            <w:pPr>
              <w:pStyle w:val="TableParagraph"/>
              <w:spacing w:before="180"/>
              <w:rPr>
                <w:rFonts w:ascii="Times New Roman"/>
                <w:sz w:val="18"/>
              </w:rPr>
            </w:pPr>
          </w:p>
          <w:p w14:paraId="354974D3" w14:textId="77777777" w:rsidR="00530484" w:rsidRDefault="00530484" w:rsidP="0013592A">
            <w:pPr>
              <w:pStyle w:val="TableParagraph"/>
              <w:spacing w:before="1" w:line="189" w:lineRule="exact"/>
              <w:ind w:left="362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ETA</w:t>
            </w:r>
          </w:p>
        </w:tc>
        <w:tc>
          <w:tcPr>
            <w:tcW w:w="1083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 w14:paraId="5E13A149" w14:textId="77777777" w:rsidR="00530484" w:rsidRDefault="00530484" w:rsidP="0013592A">
            <w:pPr>
              <w:pStyle w:val="TableParagraph"/>
              <w:spacing w:before="180"/>
              <w:rPr>
                <w:rFonts w:ascii="Times New Roman"/>
                <w:sz w:val="18"/>
              </w:rPr>
            </w:pPr>
          </w:p>
          <w:p w14:paraId="321F572B" w14:textId="77777777" w:rsidR="00530484" w:rsidRDefault="00530484" w:rsidP="0013592A">
            <w:pPr>
              <w:pStyle w:val="TableParagraph"/>
              <w:spacing w:before="1" w:line="189" w:lineRule="exact"/>
              <w:ind w:left="225"/>
              <w:rPr>
                <w:b/>
                <w:i/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1BB3EF20" wp14:editId="60E94CA1">
                      <wp:simplePos x="0" y="0"/>
                      <wp:positionH relativeFrom="column">
                        <wp:posOffset>263652</wp:posOffset>
                      </wp:positionH>
                      <wp:positionV relativeFrom="paragraph">
                        <wp:posOffset>159662</wp:posOffset>
                      </wp:positionV>
                      <wp:extent cx="156210" cy="7784465"/>
                      <wp:effectExtent l="0" t="0" r="0" b="0"/>
                      <wp:wrapNone/>
                      <wp:docPr id="1634335687" name="Group 16343356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7784465"/>
                                <a:chOff x="0" y="0"/>
                                <a:chExt cx="156210" cy="7784465"/>
                              </a:xfrm>
                            </wpg:grpSpPr>
                            <wps:wsp>
                              <wps:cNvPr id="1678391295" name="Graphic 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81854871" name="Graphic 3"/>
                              <wps:cNvSpPr/>
                              <wps:spPr>
                                <a:xfrm>
                                  <a:off x="4572" y="201168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1376397" name="Graphic 4"/>
                              <wps:cNvSpPr/>
                              <wps:spPr>
                                <a:xfrm>
                                  <a:off x="4572" y="396240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49851385" name="Graphic 5"/>
                              <wps:cNvSpPr/>
                              <wps:spPr>
                                <a:xfrm>
                                  <a:off x="4572" y="59131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0733013" name="Graphic 6"/>
                              <wps:cNvSpPr/>
                              <wps:spPr>
                                <a:xfrm>
                                  <a:off x="4572" y="787908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57165618" name="Graphic 7"/>
                              <wps:cNvSpPr/>
                              <wps:spPr>
                                <a:xfrm>
                                  <a:off x="4572" y="982980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27618465" name="Graphic 8"/>
                              <wps:cNvSpPr/>
                              <wps:spPr>
                                <a:xfrm>
                                  <a:off x="4572" y="117805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2978364" name="Graphic 9"/>
                              <wps:cNvSpPr/>
                              <wps:spPr>
                                <a:xfrm>
                                  <a:off x="4572" y="1374647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43929346" name="Graphic 10"/>
                              <wps:cNvSpPr/>
                              <wps:spPr>
                                <a:xfrm>
                                  <a:off x="4572" y="1569796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12932589" name="Graphic 11"/>
                              <wps:cNvSpPr/>
                              <wps:spPr>
                                <a:xfrm>
                                  <a:off x="4572" y="1765173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714337" name="Graphic 12"/>
                              <wps:cNvSpPr/>
                              <wps:spPr>
                                <a:xfrm>
                                  <a:off x="4572" y="1961769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8911878" name="Graphic 13"/>
                              <wps:cNvSpPr/>
                              <wps:spPr>
                                <a:xfrm>
                                  <a:off x="4572" y="2156841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78918075" name="Graphic 14"/>
                              <wps:cNvSpPr/>
                              <wps:spPr>
                                <a:xfrm>
                                  <a:off x="4572" y="2351913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49544763" name="Graphic 15"/>
                              <wps:cNvSpPr/>
                              <wps:spPr>
                                <a:xfrm>
                                  <a:off x="4572" y="2548508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92461347" name="Graphic 16"/>
                              <wps:cNvSpPr/>
                              <wps:spPr>
                                <a:xfrm>
                                  <a:off x="4572" y="2743580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38963850" name="Graphic 17"/>
                              <wps:cNvSpPr/>
                              <wps:spPr>
                                <a:xfrm>
                                  <a:off x="4572" y="293865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2865466" name="Graphic 18"/>
                              <wps:cNvSpPr/>
                              <wps:spPr>
                                <a:xfrm>
                                  <a:off x="4572" y="3135248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27275504" name="Graphic 19"/>
                              <wps:cNvSpPr/>
                              <wps:spPr>
                                <a:xfrm>
                                  <a:off x="4572" y="3330321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5323393" name="Graphic 20"/>
                              <wps:cNvSpPr/>
                              <wps:spPr>
                                <a:xfrm>
                                  <a:off x="4572" y="352534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242015" name="Graphic 21"/>
                              <wps:cNvSpPr/>
                              <wps:spPr>
                                <a:xfrm>
                                  <a:off x="4572" y="372224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80427902" name="Graphic 22"/>
                              <wps:cNvSpPr/>
                              <wps:spPr>
                                <a:xfrm>
                                  <a:off x="4572" y="3917315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80780280" name="Graphic 23"/>
                              <wps:cNvSpPr/>
                              <wps:spPr>
                                <a:xfrm>
                                  <a:off x="4572" y="4112386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97596821" name="Graphic 24"/>
                              <wps:cNvSpPr/>
                              <wps:spPr>
                                <a:xfrm>
                                  <a:off x="4572" y="4308983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58888462" name="Graphic 25"/>
                              <wps:cNvSpPr/>
                              <wps:spPr>
                                <a:xfrm>
                                  <a:off x="4572" y="4504054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28248441" name="Graphic 26"/>
                              <wps:cNvSpPr/>
                              <wps:spPr>
                                <a:xfrm>
                                  <a:off x="4572" y="4699127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21842942" name="Graphic 27"/>
                              <wps:cNvSpPr/>
                              <wps:spPr>
                                <a:xfrm>
                                  <a:off x="4572" y="489572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8164535" name="Graphic 28"/>
                              <wps:cNvSpPr/>
                              <wps:spPr>
                                <a:xfrm>
                                  <a:off x="4572" y="5090795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45117258" name="Graphic 29"/>
                              <wps:cNvSpPr/>
                              <wps:spPr>
                                <a:xfrm>
                                  <a:off x="4572" y="5285866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71743028" name="Graphic 30"/>
                              <wps:cNvSpPr/>
                              <wps:spPr>
                                <a:xfrm>
                                  <a:off x="4572" y="5482539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9655535" name="Graphic 31"/>
                              <wps:cNvSpPr/>
                              <wps:spPr>
                                <a:xfrm>
                                  <a:off x="4572" y="5677915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4736929" name="Graphic 32"/>
                              <wps:cNvSpPr/>
                              <wps:spPr>
                                <a:xfrm>
                                  <a:off x="4572" y="5872988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41421124" name="Graphic 33"/>
                              <wps:cNvSpPr/>
                              <wps:spPr>
                                <a:xfrm>
                                  <a:off x="4572" y="6069584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52346094" name="Graphic 34"/>
                              <wps:cNvSpPr/>
                              <wps:spPr>
                                <a:xfrm>
                                  <a:off x="4572" y="6264655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4179853" name="Graphic 35"/>
                              <wps:cNvSpPr/>
                              <wps:spPr>
                                <a:xfrm>
                                  <a:off x="4572" y="6459728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3992074" name="Graphic 36"/>
                              <wps:cNvSpPr/>
                              <wps:spPr>
                                <a:xfrm>
                                  <a:off x="4572" y="6656323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5954677" name="Graphic 37"/>
                              <wps:cNvSpPr/>
                              <wps:spPr>
                                <a:xfrm>
                                  <a:off x="4572" y="6851395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76902833" name="Graphic 38"/>
                              <wps:cNvSpPr/>
                              <wps:spPr>
                                <a:xfrm>
                                  <a:off x="4572" y="7046468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29357407" name="Graphic 39"/>
                              <wps:cNvSpPr/>
                              <wps:spPr>
                                <a:xfrm>
                                  <a:off x="4572" y="7243064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6287270" name="Graphic 40"/>
                              <wps:cNvSpPr/>
                              <wps:spPr>
                                <a:xfrm>
                                  <a:off x="4572" y="7438085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49275119" name="Graphic 41"/>
                              <wps:cNvSpPr/>
                              <wps:spPr>
                                <a:xfrm>
                                  <a:off x="4572" y="7633461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9429510" name="Graphic 42"/>
                              <wps:cNvSpPr/>
                              <wps:spPr>
                                <a:xfrm>
                                  <a:off x="1968" y="2497"/>
                                  <a:ext cx="154305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 h="147320">
                                      <a:moveTo>
                                        <a:pt x="1540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904"/>
                                      </a:lnTo>
                                      <a:lnTo>
                                        <a:pt x="154091" y="146904"/>
                                      </a:lnTo>
                                      <a:lnTo>
                                        <a:pt x="1540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3904141" name="Graphic 43"/>
                              <wps:cNvSpPr/>
                              <wps:spPr>
                                <a:xfrm>
                                  <a:off x="8388" y="8918"/>
                                  <a:ext cx="141605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34620">
                                      <a:moveTo>
                                        <a:pt x="0" y="134062"/>
                                      </a:moveTo>
                                      <a:lnTo>
                                        <a:pt x="141250" y="134062"/>
                                      </a:lnTo>
                                      <a:lnTo>
                                        <a:pt x="141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0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4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78241330" name="Graphic 44"/>
                              <wps:cNvSpPr/>
                              <wps:spPr>
                                <a:xfrm>
                                  <a:off x="1968" y="197963"/>
                                  <a:ext cx="154305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 h="147320">
                                      <a:moveTo>
                                        <a:pt x="1540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904"/>
                                      </a:lnTo>
                                      <a:lnTo>
                                        <a:pt x="154091" y="146904"/>
                                      </a:lnTo>
                                      <a:lnTo>
                                        <a:pt x="1540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603981" name="Graphic 45"/>
                              <wps:cNvSpPr/>
                              <wps:spPr>
                                <a:xfrm>
                                  <a:off x="8388" y="204384"/>
                                  <a:ext cx="141605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34620">
                                      <a:moveTo>
                                        <a:pt x="0" y="134062"/>
                                      </a:moveTo>
                                      <a:lnTo>
                                        <a:pt x="141250" y="134062"/>
                                      </a:lnTo>
                                      <a:lnTo>
                                        <a:pt x="141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0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4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2644835" name="Graphic 46"/>
                              <wps:cNvSpPr/>
                              <wps:spPr>
                                <a:xfrm>
                                  <a:off x="1968" y="393431"/>
                                  <a:ext cx="154305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 h="147320">
                                      <a:moveTo>
                                        <a:pt x="1540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890"/>
                                      </a:lnTo>
                                      <a:lnTo>
                                        <a:pt x="154091" y="146890"/>
                                      </a:lnTo>
                                      <a:lnTo>
                                        <a:pt x="1540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75896257" name="Graphic 47"/>
                              <wps:cNvSpPr/>
                              <wps:spPr>
                                <a:xfrm>
                                  <a:off x="8388" y="399851"/>
                                  <a:ext cx="141605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34620">
                                      <a:moveTo>
                                        <a:pt x="0" y="134049"/>
                                      </a:moveTo>
                                      <a:lnTo>
                                        <a:pt x="141250" y="134049"/>
                                      </a:lnTo>
                                      <a:lnTo>
                                        <a:pt x="141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0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4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562584" name="Graphic 48"/>
                              <wps:cNvSpPr/>
                              <wps:spPr>
                                <a:xfrm>
                                  <a:off x="1968" y="588896"/>
                                  <a:ext cx="154305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 h="147320">
                                      <a:moveTo>
                                        <a:pt x="1540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890"/>
                                      </a:lnTo>
                                      <a:lnTo>
                                        <a:pt x="154091" y="146890"/>
                                      </a:lnTo>
                                      <a:lnTo>
                                        <a:pt x="1540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5558439" name="Graphic 49"/>
                              <wps:cNvSpPr/>
                              <wps:spPr>
                                <a:xfrm>
                                  <a:off x="8388" y="595317"/>
                                  <a:ext cx="141605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34620">
                                      <a:moveTo>
                                        <a:pt x="0" y="134049"/>
                                      </a:moveTo>
                                      <a:lnTo>
                                        <a:pt x="141250" y="134049"/>
                                      </a:lnTo>
                                      <a:lnTo>
                                        <a:pt x="141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0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4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58625912" name="Graphic 50"/>
                              <wps:cNvSpPr/>
                              <wps:spPr>
                                <a:xfrm>
                                  <a:off x="1968" y="784361"/>
                                  <a:ext cx="154305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 h="147320">
                                      <a:moveTo>
                                        <a:pt x="1540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890"/>
                                      </a:lnTo>
                                      <a:lnTo>
                                        <a:pt x="154091" y="146890"/>
                                      </a:lnTo>
                                      <a:lnTo>
                                        <a:pt x="1540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589501" name="Graphic 51"/>
                              <wps:cNvSpPr/>
                              <wps:spPr>
                                <a:xfrm>
                                  <a:off x="8388" y="790781"/>
                                  <a:ext cx="141605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34620">
                                      <a:moveTo>
                                        <a:pt x="0" y="134049"/>
                                      </a:moveTo>
                                      <a:lnTo>
                                        <a:pt x="141250" y="134049"/>
                                      </a:lnTo>
                                      <a:lnTo>
                                        <a:pt x="141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0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4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9130124" name="Graphic 52"/>
                              <wps:cNvSpPr/>
                              <wps:spPr>
                                <a:xfrm>
                                  <a:off x="1968" y="979826"/>
                                  <a:ext cx="154305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 h="147320">
                                      <a:moveTo>
                                        <a:pt x="1540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890"/>
                                      </a:lnTo>
                                      <a:lnTo>
                                        <a:pt x="154091" y="146890"/>
                                      </a:lnTo>
                                      <a:lnTo>
                                        <a:pt x="1540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7668137" name="Graphic 53"/>
                              <wps:cNvSpPr/>
                              <wps:spPr>
                                <a:xfrm>
                                  <a:off x="8388" y="986247"/>
                                  <a:ext cx="141605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34620">
                                      <a:moveTo>
                                        <a:pt x="0" y="134049"/>
                                      </a:moveTo>
                                      <a:lnTo>
                                        <a:pt x="141250" y="134049"/>
                                      </a:lnTo>
                                      <a:lnTo>
                                        <a:pt x="141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0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4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4806245" name="Graphic 54"/>
                              <wps:cNvSpPr/>
                              <wps:spPr>
                                <a:xfrm>
                                  <a:off x="1968" y="1175292"/>
                                  <a:ext cx="154305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 h="147320">
                                      <a:moveTo>
                                        <a:pt x="1540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890"/>
                                      </a:lnTo>
                                      <a:lnTo>
                                        <a:pt x="154091" y="146890"/>
                                      </a:lnTo>
                                      <a:lnTo>
                                        <a:pt x="1540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5134364" name="Graphic 55"/>
                              <wps:cNvSpPr/>
                              <wps:spPr>
                                <a:xfrm>
                                  <a:off x="8388" y="1181713"/>
                                  <a:ext cx="141605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34620">
                                      <a:moveTo>
                                        <a:pt x="0" y="134049"/>
                                      </a:moveTo>
                                      <a:lnTo>
                                        <a:pt x="141250" y="134049"/>
                                      </a:lnTo>
                                      <a:lnTo>
                                        <a:pt x="141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0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4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9565271" name="Graphic 56"/>
                              <wps:cNvSpPr/>
                              <wps:spPr>
                                <a:xfrm>
                                  <a:off x="1968" y="1370745"/>
                                  <a:ext cx="154305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 h="147320">
                                      <a:moveTo>
                                        <a:pt x="1540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904"/>
                                      </a:lnTo>
                                      <a:lnTo>
                                        <a:pt x="154091" y="146904"/>
                                      </a:lnTo>
                                      <a:lnTo>
                                        <a:pt x="1540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6109737" name="Graphic 57"/>
                              <wps:cNvSpPr/>
                              <wps:spPr>
                                <a:xfrm>
                                  <a:off x="8388" y="1377166"/>
                                  <a:ext cx="141605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34620">
                                      <a:moveTo>
                                        <a:pt x="0" y="134062"/>
                                      </a:moveTo>
                                      <a:lnTo>
                                        <a:pt x="141250" y="134062"/>
                                      </a:lnTo>
                                      <a:lnTo>
                                        <a:pt x="141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0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4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74661949" name="Graphic 58"/>
                              <wps:cNvSpPr/>
                              <wps:spPr>
                                <a:xfrm>
                                  <a:off x="1968" y="1566210"/>
                                  <a:ext cx="154305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 h="147320">
                                      <a:moveTo>
                                        <a:pt x="1540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904"/>
                                      </a:lnTo>
                                      <a:lnTo>
                                        <a:pt x="154091" y="146904"/>
                                      </a:lnTo>
                                      <a:lnTo>
                                        <a:pt x="1540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109107" name="Graphic 59"/>
                              <wps:cNvSpPr/>
                              <wps:spPr>
                                <a:xfrm>
                                  <a:off x="8388" y="1572631"/>
                                  <a:ext cx="141605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34620">
                                      <a:moveTo>
                                        <a:pt x="0" y="134062"/>
                                      </a:moveTo>
                                      <a:lnTo>
                                        <a:pt x="141250" y="134062"/>
                                      </a:lnTo>
                                      <a:lnTo>
                                        <a:pt x="141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0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4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81993744" name="Graphic 60"/>
                              <wps:cNvSpPr/>
                              <wps:spPr>
                                <a:xfrm>
                                  <a:off x="1968" y="1761676"/>
                                  <a:ext cx="154305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 h="147320">
                                      <a:moveTo>
                                        <a:pt x="1540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890"/>
                                      </a:lnTo>
                                      <a:lnTo>
                                        <a:pt x="154091" y="146890"/>
                                      </a:lnTo>
                                      <a:lnTo>
                                        <a:pt x="1540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94257969" name="Graphic 61"/>
                              <wps:cNvSpPr/>
                              <wps:spPr>
                                <a:xfrm>
                                  <a:off x="8388" y="1768097"/>
                                  <a:ext cx="141605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34620">
                                      <a:moveTo>
                                        <a:pt x="0" y="134049"/>
                                      </a:moveTo>
                                      <a:lnTo>
                                        <a:pt x="141250" y="134049"/>
                                      </a:lnTo>
                                      <a:lnTo>
                                        <a:pt x="141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0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4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49181226" name="Graphic 62"/>
                              <wps:cNvSpPr/>
                              <wps:spPr>
                                <a:xfrm>
                                  <a:off x="1968" y="1957143"/>
                                  <a:ext cx="154305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 h="147320">
                                      <a:moveTo>
                                        <a:pt x="1540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890"/>
                                      </a:lnTo>
                                      <a:lnTo>
                                        <a:pt x="154091" y="146890"/>
                                      </a:lnTo>
                                      <a:lnTo>
                                        <a:pt x="1540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0867248" name="Graphic 63"/>
                              <wps:cNvSpPr/>
                              <wps:spPr>
                                <a:xfrm>
                                  <a:off x="8388" y="1963564"/>
                                  <a:ext cx="141605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34620">
                                      <a:moveTo>
                                        <a:pt x="0" y="134049"/>
                                      </a:moveTo>
                                      <a:lnTo>
                                        <a:pt x="141250" y="134049"/>
                                      </a:lnTo>
                                      <a:lnTo>
                                        <a:pt x="141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0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4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7113456" name="Graphic 64"/>
                              <wps:cNvSpPr/>
                              <wps:spPr>
                                <a:xfrm>
                                  <a:off x="1968" y="2152609"/>
                                  <a:ext cx="154305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 h="147320">
                                      <a:moveTo>
                                        <a:pt x="1540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890"/>
                                      </a:lnTo>
                                      <a:lnTo>
                                        <a:pt x="154091" y="146890"/>
                                      </a:lnTo>
                                      <a:lnTo>
                                        <a:pt x="1540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0154151" name="Graphic 65"/>
                              <wps:cNvSpPr/>
                              <wps:spPr>
                                <a:xfrm>
                                  <a:off x="8388" y="2159030"/>
                                  <a:ext cx="141605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34620">
                                      <a:moveTo>
                                        <a:pt x="0" y="134049"/>
                                      </a:moveTo>
                                      <a:lnTo>
                                        <a:pt x="141250" y="134049"/>
                                      </a:lnTo>
                                      <a:lnTo>
                                        <a:pt x="141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0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4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8248646" name="Graphic 66"/>
                              <wps:cNvSpPr/>
                              <wps:spPr>
                                <a:xfrm>
                                  <a:off x="1968" y="2348075"/>
                                  <a:ext cx="154305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 h="147320">
                                      <a:moveTo>
                                        <a:pt x="1540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890"/>
                                      </a:lnTo>
                                      <a:lnTo>
                                        <a:pt x="154091" y="146890"/>
                                      </a:lnTo>
                                      <a:lnTo>
                                        <a:pt x="1540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7363105" name="Graphic 67"/>
                              <wps:cNvSpPr/>
                              <wps:spPr>
                                <a:xfrm>
                                  <a:off x="8388" y="2354495"/>
                                  <a:ext cx="141605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34620">
                                      <a:moveTo>
                                        <a:pt x="0" y="134049"/>
                                      </a:moveTo>
                                      <a:lnTo>
                                        <a:pt x="141250" y="134049"/>
                                      </a:lnTo>
                                      <a:lnTo>
                                        <a:pt x="141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0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4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43626140" name="Graphic 68"/>
                              <wps:cNvSpPr/>
                              <wps:spPr>
                                <a:xfrm>
                                  <a:off x="1968" y="2543541"/>
                                  <a:ext cx="154305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 h="147320">
                                      <a:moveTo>
                                        <a:pt x="1540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890"/>
                                      </a:lnTo>
                                      <a:lnTo>
                                        <a:pt x="154091" y="146890"/>
                                      </a:lnTo>
                                      <a:lnTo>
                                        <a:pt x="1540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48398211" name="Graphic 69"/>
                              <wps:cNvSpPr/>
                              <wps:spPr>
                                <a:xfrm>
                                  <a:off x="8388" y="2549961"/>
                                  <a:ext cx="141605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34620">
                                      <a:moveTo>
                                        <a:pt x="0" y="134049"/>
                                      </a:moveTo>
                                      <a:lnTo>
                                        <a:pt x="141250" y="134049"/>
                                      </a:lnTo>
                                      <a:lnTo>
                                        <a:pt x="141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0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4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872127" name="Graphic 70"/>
                              <wps:cNvSpPr/>
                              <wps:spPr>
                                <a:xfrm>
                                  <a:off x="1968" y="2739005"/>
                                  <a:ext cx="154305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 h="147320">
                                      <a:moveTo>
                                        <a:pt x="1540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890"/>
                                      </a:lnTo>
                                      <a:lnTo>
                                        <a:pt x="154091" y="146890"/>
                                      </a:lnTo>
                                      <a:lnTo>
                                        <a:pt x="1540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7619564" name="Graphic 71"/>
                              <wps:cNvSpPr/>
                              <wps:spPr>
                                <a:xfrm>
                                  <a:off x="8388" y="2745426"/>
                                  <a:ext cx="141605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34620">
                                      <a:moveTo>
                                        <a:pt x="0" y="134049"/>
                                      </a:moveTo>
                                      <a:lnTo>
                                        <a:pt x="141250" y="134049"/>
                                      </a:lnTo>
                                      <a:lnTo>
                                        <a:pt x="141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0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4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8607696" name="Graphic 72"/>
                              <wps:cNvSpPr/>
                              <wps:spPr>
                                <a:xfrm>
                                  <a:off x="1968" y="2934457"/>
                                  <a:ext cx="154305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 h="147320">
                                      <a:moveTo>
                                        <a:pt x="1540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904"/>
                                      </a:lnTo>
                                      <a:lnTo>
                                        <a:pt x="154091" y="146904"/>
                                      </a:lnTo>
                                      <a:lnTo>
                                        <a:pt x="1540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35448223" name="Graphic 73"/>
                              <wps:cNvSpPr/>
                              <wps:spPr>
                                <a:xfrm>
                                  <a:off x="8388" y="2940879"/>
                                  <a:ext cx="141605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34620">
                                      <a:moveTo>
                                        <a:pt x="0" y="134062"/>
                                      </a:moveTo>
                                      <a:lnTo>
                                        <a:pt x="141250" y="134062"/>
                                      </a:lnTo>
                                      <a:lnTo>
                                        <a:pt x="141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0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4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18812412" name="Graphic 74"/>
                              <wps:cNvSpPr/>
                              <wps:spPr>
                                <a:xfrm>
                                  <a:off x="1968" y="3129923"/>
                                  <a:ext cx="154305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 h="147320">
                                      <a:moveTo>
                                        <a:pt x="1540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904"/>
                                      </a:lnTo>
                                      <a:lnTo>
                                        <a:pt x="154091" y="146904"/>
                                      </a:lnTo>
                                      <a:lnTo>
                                        <a:pt x="1540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9740901" name="Graphic 75"/>
                              <wps:cNvSpPr/>
                              <wps:spPr>
                                <a:xfrm>
                                  <a:off x="8388" y="3136344"/>
                                  <a:ext cx="141605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34620">
                                      <a:moveTo>
                                        <a:pt x="0" y="134062"/>
                                      </a:moveTo>
                                      <a:lnTo>
                                        <a:pt x="141250" y="134062"/>
                                      </a:lnTo>
                                      <a:lnTo>
                                        <a:pt x="141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0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4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36960313" name="Graphic 76"/>
                              <wps:cNvSpPr/>
                              <wps:spPr>
                                <a:xfrm>
                                  <a:off x="1968" y="3325390"/>
                                  <a:ext cx="154305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 h="147320">
                                      <a:moveTo>
                                        <a:pt x="1540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890"/>
                                      </a:lnTo>
                                      <a:lnTo>
                                        <a:pt x="154091" y="146890"/>
                                      </a:lnTo>
                                      <a:lnTo>
                                        <a:pt x="1540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7843530" name="Graphic 77"/>
                              <wps:cNvSpPr/>
                              <wps:spPr>
                                <a:xfrm>
                                  <a:off x="8388" y="3331810"/>
                                  <a:ext cx="141605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34620">
                                      <a:moveTo>
                                        <a:pt x="0" y="134049"/>
                                      </a:moveTo>
                                      <a:lnTo>
                                        <a:pt x="141250" y="134049"/>
                                      </a:lnTo>
                                      <a:lnTo>
                                        <a:pt x="141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0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4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9587347" name="Graphic 78"/>
                              <wps:cNvSpPr/>
                              <wps:spPr>
                                <a:xfrm>
                                  <a:off x="1968" y="3520856"/>
                                  <a:ext cx="154305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 h="147320">
                                      <a:moveTo>
                                        <a:pt x="1540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890"/>
                                      </a:lnTo>
                                      <a:lnTo>
                                        <a:pt x="154091" y="146890"/>
                                      </a:lnTo>
                                      <a:lnTo>
                                        <a:pt x="1540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70744615" name="Graphic 79"/>
                              <wps:cNvSpPr/>
                              <wps:spPr>
                                <a:xfrm>
                                  <a:off x="8388" y="3527277"/>
                                  <a:ext cx="141605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34620">
                                      <a:moveTo>
                                        <a:pt x="0" y="134049"/>
                                      </a:moveTo>
                                      <a:lnTo>
                                        <a:pt x="141250" y="134049"/>
                                      </a:lnTo>
                                      <a:lnTo>
                                        <a:pt x="141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0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4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6337553" name="Graphic 80"/>
                              <wps:cNvSpPr/>
                              <wps:spPr>
                                <a:xfrm>
                                  <a:off x="1968" y="3716322"/>
                                  <a:ext cx="154305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 h="147320">
                                      <a:moveTo>
                                        <a:pt x="1540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890"/>
                                      </a:lnTo>
                                      <a:lnTo>
                                        <a:pt x="154091" y="146890"/>
                                      </a:lnTo>
                                      <a:lnTo>
                                        <a:pt x="1540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32369172" name="Graphic 81"/>
                              <wps:cNvSpPr/>
                              <wps:spPr>
                                <a:xfrm>
                                  <a:off x="8388" y="3722742"/>
                                  <a:ext cx="141605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34620">
                                      <a:moveTo>
                                        <a:pt x="0" y="134049"/>
                                      </a:moveTo>
                                      <a:lnTo>
                                        <a:pt x="141250" y="134049"/>
                                      </a:lnTo>
                                      <a:lnTo>
                                        <a:pt x="141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0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4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20037002" name="Graphic 82"/>
                              <wps:cNvSpPr/>
                              <wps:spPr>
                                <a:xfrm>
                                  <a:off x="1968" y="3911786"/>
                                  <a:ext cx="154305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 h="147320">
                                      <a:moveTo>
                                        <a:pt x="1540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890"/>
                                      </a:lnTo>
                                      <a:lnTo>
                                        <a:pt x="154091" y="146890"/>
                                      </a:lnTo>
                                      <a:lnTo>
                                        <a:pt x="1540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909344" name="Graphic 83"/>
                              <wps:cNvSpPr/>
                              <wps:spPr>
                                <a:xfrm>
                                  <a:off x="8388" y="3918207"/>
                                  <a:ext cx="141605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34620">
                                      <a:moveTo>
                                        <a:pt x="0" y="134049"/>
                                      </a:moveTo>
                                      <a:lnTo>
                                        <a:pt x="141250" y="134049"/>
                                      </a:lnTo>
                                      <a:lnTo>
                                        <a:pt x="141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0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4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9712466" name="Graphic 84"/>
                              <wps:cNvSpPr/>
                              <wps:spPr>
                                <a:xfrm>
                                  <a:off x="1968" y="4107253"/>
                                  <a:ext cx="154305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 h="147320">
                                      <a:moveTo>
                                        <a:pt x="1540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890"/>
                                      </a:lnTo>
                                      <a:lnTo>
                                        <a:pt x="154091" y="146890"/>
                                      </a:lnTo>
                                      <a:lnTo>
                                        <a:pt x="1540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17939534" name="Graphic 85"/>
                              <wps:cNvSpPr/>
                              <wps:spPr>
                                <a:xfrm>
                                  <a:off x="8388" y="4113674"/>
                                  <a:ext cx="141605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34620">
                                      <a:moveTo>
                                        <a:pt x="0" y="134049"/>
                                      </a:moveTo>
                                      <a:lnTo>
                                        <a:pt x="141250" y="134049"/>
                                      </a:lnTo>
                                      <a:lnTo>
                                        <a:pt x="141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0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4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7153975" name="Graphic 86"/>
                              <wps:cNvSpPr/>
                              <wps:spPr>
                                <a:xfrm>
                                  <a:off x="1968" y="4302705"/>
                                  <a:ext cx="154305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 h="147320">
                                      <a:moveTo>
                                        <a:pt x="1540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904"/>
                                      </a:lnTo>
                                      <a:lnTo>
                                        <a:pt x="154091" y="146904"/>
                                      </a:lnTo>
                                      <a:lnTo>
                                        <a:pt x="1540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8329634" name="Graphic 87"/>
                              <wps:cNvSpPr/>
                              <wps:spPr>
                                <a:xfrm>
                                  <a:off x="8388" y="4309126"/>
                                  <a:ext cx="141605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34620">
                                      <a:moveTo>
                                        <a:pt x="0" y="134062"/>
                                      </a:moveTo>
                                      <a:lnTo>
                                        <a:pt x="141250" y="134062"/>
                                      </a:lnTo>
                                      <a:lnTo>
                                        <a:pt x="141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0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4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15674714" name="Graphic 88"/>
                              <wps:cNvSpPr/>
                              <wps:spPr>
                                <a:xfrm>
                                  <a:off x="1968" y="4498170"/>
                                  <a:ext cx="154305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 h="147320">
                                      <a:moveTo>
                                        <a:pt x="1540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904"/>
                                      </a:lnTo>
                                      <a:lnTo>
                                        <a:pt x="154091" y="146904"/>
                                      </a:lnTo>
                                      <a:lnTo>
                                        <a:pt x="1540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4587605" name="Graphic 89"/>
                              <wps:cNvSpPr/>
                              <wps:spPr>
                                <a:xfrm>
                                  <a:off x="8388" y="4504592"/>
                                  <a:ext cx="141605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34620">
                                      <a:moveTo>
                                        <a:pt x="0" y="134062"/>
                                      </a:moveTo>
                                      <a:lnTo>
                                        <a:pt x="141250" y="134062"/>
                                      </a:lnTo>
                                      <a:lnTo>
                                        <a:pt x="141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0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4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81270273" name="Graphic 90"/>
                              <wps:cNvSpPr/>
                              <wps:spPr>
                                <a:xfrm>
                                  <a:off x="1968" y="4693636"/>
                                  <a:ext cx="154305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 h="147320">
                                      <a:moveTo>
                                        <a:pt x="1540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904"/>
                                      </a:lnTo>
                                      <a:lnTo>
                                        <a:pt x="154091" y="146904"/>
                                      </a:lnTo>
                                      <a:lnTo>
                                        <a:pt x="1540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41749739" name="Graphic 91"/>
                              <wps:cNvSpPr/>
                              <wps:spPr>
                                <a:xfrm>
                                  <a:off x="8388" y="4700057"/>
                                  <a:ext cx="141605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34620">
                                      <a:moveTo>
                                        <a:pt x="0" y="134062"/>
                                      </a:moveTo>
                                      <a:lnTo>
                                        <a:pt x="141250" y="134062"/>
                                      </a:lnTo>
                                      <a:lnTo>
                                        <a:pt x="141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0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4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8542365" name="Graphic 92"/>
                              <wps:cNvSpPr/>
                              <wps:spPr>
                                <a:xfrm>
                                  <a:off x="1968" y="4889103"/>
                                  <a:ext cx="154305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 h="147320">
                                      <a:moveTo>
                                        <a:pt x="1540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890"/>
                                      </a:lnTo>
                                      <a:lnTo>
                                        <a:pt x="154091" y="146890"/>
                                      </a:lnTo>
                                      <a:lnTo>
                                        <a:pt x="1540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0181676" name="Graphic 93"/>
                              <wps:cNvSpPr/>
                              <wps:spPr>
                                <a:xfrm>
                                  <a:off x="8388" y="4895524"/>
                                  <a:ext cx="141605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34620">
                                      <a:moveTo>
                                        <a:pt x="0" y="134049"/>
                                      </a:moveTo>
                                      <a:lnTo>
                                        <a:pt x="141250" y="134049"/>
                                      </a:lnTo>
                                      <a:lnTo>
                                        <a:pt x="141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0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4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48995059" name="Graphic 94"/>
                              <wps:cNvSpPr/>
                              <wps:spPr>
                                <a:xfrm>
                                  <a:off x="1968" y="5084568"/>
                                  <a:ext cx="154305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 h="147320">
                                      <a:moveTo>
                                        <a:pt x="1540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890"/>
                                      </a:lnTo>
                                      <a:lnTo>
                                        <a:pt x="154091" y="146890"/>
                                      </a:lnTo>
                                      <a:lnTo>
                                        <a:pt x="1540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59598383" name="Graphic 95"/>
                              <wps:cNvSpPr/>
                              <wps:spPr>
                                <a:xfrm>
                                  <a:off x="8388" y="5090988"/>
                                  <a:ext cx="141605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34620">
                                      <a:moveTo>
                                        <a:pt x="0" y="134049"/>
                                      </a:moveTo>
                                      <a:lnTo>
                                        <a:pt x="141250" y="134049"/>
                                      </a:lnTo>
                                      <a:lnTo>
                                        <a:pt x="141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0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4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6885231" name="Graphic 96"/>
                              <wps:cNvSpPr/>
                              <wps:spPr>
                                <a:xfrm>
                                  <a:off x="1968" y="5280035"/>
                                  <a:ext cx="154305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 h="147320">
                                      <a:moveTo>
                                        <a:pt x="1540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890"/>
                                      </a:lnTo>
                                      <a:lnTo>
                                        <a:pt x="154091" y="146890"/>
                                      </a:lnTo>
                                      <a:lnTo>
                                        <a:pt x="1540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4637538" name="Graphic 97"/>
                              <wps:cNvSpPr/>
                              <wps:spPr>
                                <a:xfrm>
                                  <a:off x="8388" y="5286456"/>
                                  <a:ext cx="141605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34620">
                                      <a:moveTo>
                                        <a:pt x="0" y="134049"/>
                                      </a:moveTo>
                                      <a:lnTo>
                                        <a:pt x="141250" y="134049"/>
                                      </a:lnTo>
                                      <a:lnTo>
                                        <a:pt x="141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0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4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14633619" name="Graphic 98"/>
                              <wps:cNvSpPr/>
                              <wps:spPr>
                                <a:xfrm>
                                  <a:off x="1968" y="5475501"/>
                                  <a:ext cx="154305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 h="147320">
                                      <a:moveTo>
                                        <a:pt x="1540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890"/>
                                      </a:lnTo>
                                      <a:lnTo>
                                        <a:pt x="154091" y="146890"/>
                                      </a:lnTo>
                                      <a:lnTo>
                                        <a:pt x="1540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95400553" name="Graphic 99"/>
                              <wps:cNvSpPr/>
                              <wps:spPr>
                                <a:xfrm>
                                  <a:off x="8388" y="5481921"/>
                                  <a:ext cx="141605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34620">
                                      <a:moveTo>
                                        <a:pt x="0" y="134049"/>
                                      </a:moveTo>
                                      <a:lnTo>
                                        <a:pt x="141250" y="134049"/>
                                      </a:lnTo>
                                      <a:lnTo>
                                        <a:pt x="141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0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4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17997697" name="Graphic 100"/>
                              <wps:cNvSpPr/>
                              <wps:spPr>
                                <a:xfrm>
                                  <a:off x="1968" y="5670967"/>
                                  <a:ext cx="154305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 h="147320">
                                      <a:moveTo>
                                        <a:pt x="1540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890"/>
                                      </a:lnTo>
                                      <a:lnTo>
                                        <a:pt x="154091" y="146890"/>
                                      </a:lnTo>
                                      <a:lnTo>
                                        <a:pt x="1540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93467304" name="Graphic 101"/>
                              <wps:cNvSpPr/>
                              <wps:spPr>
                                <a:xfrm>
                                  <a:off x="8388" y="5677387"/>
                                  <a:ext cx="141605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34620">
                                      <a:moveTo>
                                        <a:pt x="0" y="134049"/>
                                      </a:moveTo>
                                      <a:lnTo>
                                        <a:pt x="141250" y="134049"/>
                                      </a:lnTo>
                                      <a:lnTo>
                                        <a:pt x="141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0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4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9739098" name="Graphic 102"/>
                              <wps:cNvSpPr/>
                              <wps:spPr>
                                <a:xfrm>
                                  <a:off x="1968" y="5866417"/>
                                  <a:ext cx="154305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 h="147320">
                                      <a:moveTo>
                                        <a:pt x="1540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904"/>
                                      </a:lnTo>
                                      <a:lnTo>
                                        <a:pt x="154091" y="146904"/>
                                      </a:lnTo>
                                      <a:lnTo>
                                        <a:pt x="1540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18495855" name="Graphic 103"/>
                              <wps:cNvSpPr/>
                              <wps:spPr>
                                <a:xfrm>
                                  <a:off x="8388" y="5872839"/>
                                  <a:ext cx="141605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34620">
                                      <a:moveTo>
                                        <a:pt x="0" y="134062"/>
                                      </a:moveTo>
                                      <a:lnTo>
                                        <a:pt x="141250" y="134062"/>
                                      </a:lnTo>
                                      <a:lnTo>
                                        <a:pt x="141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0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4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3343916" name="Graphic 104"/>
                              <wps:cNvSpPr/>
                              <wps:spPr>
                                <a:xfrm>
                                  <a:off x="1968" y="6061883"/>
                                  <a:ext cx="154305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 h="147320">
                                      <a:moveTo>
                                        <a:pt x="1540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904"/>
                                      </a:lnTo>
                                      <a:lnTo>
                                        <a:pt x="154091" y="146904"/>
                                      </a:lnTo>
                                      <a:lnTo>
                                        <a:pt x="1540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97230844" name="Graphic 105"/>
                              <wps:cNvSpPr/>
                              <wps:spPr>
                                <a:xfrm>
                                  <a:off x="8388" y="6068304"/>
                                  <a:ext cx="141605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34620">
                                      <a:moveTo>
                                        <a:pt x="0" y="134062"/>
                                      </a:moveTo>
                                      <a:lnTo>
                                        <a:pt x="141250" y="134062"/>
                                      </a:lnTo>
                                      <a:lnTo>
                                        <a:pt x="141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0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4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4215859" name="Graphic 106"/>
                              <wps:cNvSpPr/>
                              <wps:spPr>
                                <a:xfrm>
                                  <a:off x="1968" y="6257349"/>
                                  <a:ext cx="154305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 h="147320">
                                      <a:moveTo>
                                        <a:pt x="1540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904"/>
                                      </a:lnTo>
                                      <a:lnTo>
                                        <a:pt x="154091" y="146904"/>
                                      </a:lnTo>
                                      <a:lnTo>
                                        <a:pt x="1540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32574673" name="Graphic 107"/>
                              <wps:cNvSpPr/>
                              <wps:spPr>
                                <a:xfrm>
                                  <a:off x="8388" y="6263770"/>
                                  <a:ext cx="141605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34620">
                                      <a:moveTo>
                                        <a:pt x="0" y="134062"/>
                                      </a:moveTo>
                                      <a:lnTo>
                                        <a:pt x="141250" y="134062"/>
                                      </a:lnTo>
                                      <a:lnTo>
                                        <a:pt x="141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0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4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3668910" name="Graphic 108"/>
                              <wps:cNvSpPr/>
                              <wps:spPr>
                                <a:xfrm>
                                  <a:off x="1968" y="6452816"/>
                                  <a:ext cx="154305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 h="147320">
                                      <a:moveTo>
                                        <a:pt x="1540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890"/>
                                      </a:lnTo>
                                      <a:lnTo>
                                        <a:pt x="154091" y="146890"/>
                                      </a:lnTo>
                                      <a:lnTo>
                                        <a:pt x="1540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14073446" name="Graphic 109"/>
                              <wps:cNvSpPr/>
                              <wps:spPr>
                                <a:xfrm>
                                  <a:off x="8388" y="6459237"/>
                                  <a:ext cx="141605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34620">
                                      <a:moveTo>
                                        <a:pt x="0" y="134049"/>
                                      </a:moveTo>
                                      <a:lnTo>
                                        <a:pt x="141250" y="134049"/>
                                      </a:lnTo>
                                      <a:lnTo>
                                        <a:pt x="141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0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4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941393" name="Graphic 110"/>
                              <wps:cNvSpPr/>
                              <wps:spPr>
                                <a:xfrm>
                                  <a:off x="1968" y="6648282"/>
                                  <a:ext cx="154305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 h="147320">
                                      <a:moveTo>
                                        <a:pt x="1540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890"/>
                                      </a:lnTo>
                                      <a:lnTo>
                                        <a:pt x="154091" y="146890"/>
                                      </a:lnTo>
                                      <a:lnTo>
                                        <a:pt x="1540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3654098" name="Graphic 111"/>
                              <wps:cNvSpPr/>
                              <wps:spPr>
                                <a:xfrm>
                                  <a:off x="8388" y="6654703"/>
                                  <a:ext cx="141605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34620">
                                      <a:moveTo>
                                        <a:pt x="0" y="134049"/>
                                      </a:moveTo>
                                      <a:lnTo>
                                        <a:pt x="141250" y="134049"/>
                                      </a:lnTo>
                                      <a:lnTo>
                                        <a:pt x="141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0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4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71717996" name="Graphic 112"/>
                              <wps:cNvSpPr/>
                              <wps:spPr>
                                <a:xfrm>
                                  <a:off x="1968" y="6843748"/>
                                  <a:ext cx="154305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 h="147320">
                                      <a:moveTo>
                                        <a:pt x="1540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890"/>
                                      </a:lnTo>
                                      <a:lnTo>
                                        <a:pt x="154091" y="146890"/>
                                      </a:lnTo>
                                      <a:lnTo>
                                        <a:pt x="1540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1617250" name="Graphic 113"/>
                              <wps:cNvSpPr/>
                              <wps:spPr>
                                <a:xfrm>
                                  <a:off x="8388" y="6850168"/>
                                  <a:ext cx="141605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34620">
                                      <a:moveTo>
                                        <a:pt x="0" y="134049"/>
                                      </a:moveTo>
                                      <a:lnTo>
                                        <a:pt x="141250" y="134049"/>
                                      </a:lnTo>
                                      <a:lnTo>
                                        <a:pt x="141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0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4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9374656" name="Graphic 114"/>
                              <wps:cNvSpPr/>
                              <wps:spPr>
                                <a:xfrm>
                                  <a:off x="1968" y="7039213"/>
                                  <a:ext cx="154305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 h="147320">
                                      <a:moveTo>
                                        <a:pt x="1540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890"/>
                                      </a:lnTo>
                                      <a:lnTo>
                                        <a:pt x="154091" y="146890"/>
                                      </a:lnTo>
                                      <a:lnTo>
                                        <a:pt x="1540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09846656" name="Graphic 115"/>
                              <wps:cNvSpPr/>
                              <wps:spPr>
                                <a:xfrm>
                                  <a:off x="8388" y="7045634"/>
                                  <a:ext cx="141605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34620">
                                      <a:moveTo>
                                        <a:pt x="0" y="134049"/>
                                      </a:moveTo>
                                      <a:lnTo>
                                        <a:pt x="141250" y="134049"/>
                                      </a:lnTo>
                                      <a:lnTo>
                                        <a:pt x="141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0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4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49159897" name="Graphic 116"/>
                              <wps:cNvSpPr/>
                              <wps:spPr>
                                <a:xfrm>
                                  <a:off x="1968" y="7234678"/>
                                  <a:ext cx="154305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 h="147320">
                                      <a:moveTo>
                                        <a:pt x="1540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890"/>
                                      </a:lnTo>
                                      <a:lnTo>
                                        <a:pt x="154091" y="146890"/>
                                      </a:lnTo>
                                      <a:lnTo>
                                        <a:pt x="1540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68056390" name="Graphic 117"/>
                              <wps:cNvSpPr/>
                              <wps:spPr>
                                <a:xfrm>
                                  <a:off x="8388" y="7241099"/>
                                  <a:ext cx="141605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34620">
                                      <a:moveTo>
                                        <a:pt x="0" y="134049"/>
                                      </a:moveTo>
                                      <a:lnTo>
                                        <a:pt x="141250" y="134049"/>
                                      </a:lnTo>
                                      <a:lnTo>
                                        <a:pt x="141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0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4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2894618" name="Graphic 118"/>
                              <wps:cNvSpPr/>
                              <wps:spPr>
                                <a:xfrm>
                                  <a:off x="1968" y="7430130"/>
                                  <a:ext cx="154305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 h="147320">
                                      <a:moveTo>
                                        <a:pt x="1540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904"/>
                                      </a:lnTo>
                                      <a:lnTo>
                                        <a:pt x="154091" y="146904"/>
                                      </a:lnTo>
                                      <a:lnTo>
                                        <a:pt x="1540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9651101" name="Graphic 119"/>
                              <wps:cNvSpPr/>
                              <wps:spPr>
                                <a:xfrm>
                                  <a:off x="8388" y="7436552"/>
                                  <a:ext cx="141605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34620">
                                      <a:moveTo>
                                        <a:pt x="0" y="134062"/>
                                      </a:moveTo>
                                      <a:lnTo>
                                        <a:pt x="141250" y="134062"/>
                                      </a:lnTo>
                                      <a:lnTo>
                                        <a:pt x="141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0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4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1795373" name="Graphic 120"/>
                              <wps:cNvSpPr/>
                              <wps:spPr>
                                <a:xfrm>
                                  <a:off x="1968" y="7625598"/>
                                  <a:ext cx="154305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 h="147320">
                                      <a:moveTo>
                                        <a:pt x="1540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890"/>
                                      </a:lnTo>
                                      <a:lnTo>
                                        <a:pt x="154091" y="146890"/>
                                      </a:lnTo>
                                      <a:lnTo>
                                        <a:pt x="1540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11045505" name="Graphic 121"/>
                              <wps:cNvSpPr/>
                              <wps:spPr>
                                <a:xfrm>
                                  <a:off x="8388" y="7632018"/>
                                  <a:ext cx="141605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34620">
                                      <a:moveTo>
                                        <a:pt x="0" y="134049"/>
                                      </a:moveTo>
                                      <a:lnTo>
                                        <a:pt x="141250" y="134049"/>
                                      </a:lnTo>
                                      <a:lnTo>
                                        <a:pt x="141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0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4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83FE63" id="Group 1634335687" o:spid="_x0000_s1026" style="position:absolute;margin-left:20.75pt;margin-top:12.55pt;width:12.3pt;height:612.95pt;z-index:-251655168;mso-wrap-distance-left:0;mso-wrap-distance-right:0" coordsize="1562,77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">
                      <v:shape id="Graphic 2" o:spid="_x0000_s1027" style="position:absolute;left:45;top:45;width:1467;height:1467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" path="m,146303r146303,l146303,,,,,146303xe" filled="f" strokeweight=".72pt">
                        <v:path arrowok="t"/>
                      </v:shape>
                      <v:shape id="Graphic 3" o:spid="_x0000_s1028" style="position:absolute;left:45;top:2011;width:1467;height:1467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" path="m,146303r146303,l146303,,,,,146303xe" filled="f" strokeweight=".72pt">
                        <v:path arrowok="t"/>
                      </v:shape>
                      <v:shape id="Graphic 4" o:spid="_x0000_s1029" style="position:absolute;left:45;top:3962;width:1467;height:1467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" path="m,146303r146303,l146303,,,,,146303xe" filled="f" strokeweight=".72pt">
                        <v:path arrowok="t"/>
                      </v:shape>
                      <v:shape id="Graphic 5" o:spid="_x0000_s1030" style="position:absolute;left:45;top:5913;width:1467;height:1466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" path="m,146303r146303,l146303,,,,,146303xe" filled="f" strokeweight=".72pt">
                        <v:path arrowok="t"/>
                      </v:shape>
                      <v:shape id="Graphic 6" o:spid="_x0000_s1031" style="position:absolute;left:45;top:7879;width:1467;height:1466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" path="m,146303r146303,l146303,,,,,146303xe" filled="f" strokeweight=".72pt">
                        <v:path arrowok="t"/>
                      </v:shape>
                      <v:shape id="Graphic 7" o:spid="_x0000_s1032" style="position:absolute;left:45;top:9829;width:1467;height:1467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" path="m,146303r146303,l146303,,,,,146303xe" filled="f" strokeweight=".72pt">
                        <v:path arrowok="t"/>
                      </v:shape>
                      <v:shape id="Graphic 8" o:spid="_x0000_s1033" style="position:absolute;left:45;top:11780;width:1467;height:1467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" path="m,146303r146303,l146303,,,,,146303xe" filled="f" strokeweight=".72pt">
                        <v:path arrowok="t"/>
                      </v:shape>
                      <v:shape id="Graphic 9" o:spid="_x0000_s1034" style="position:absolute;left:45;top:13746;width:1467;height:1467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" path="m,146303r146303,l146303,,,,,146303xe" filled="f" strokeweight=".72pt">
                        <v:path arrowok="t"/>
                      </v:shape>
                      <v:shape id="Graphic 10" o:spid="_x0000_s1035" style="position:absolute;left:45;top:15697;width:1467;height:1467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" path="m,146608r146303,l146303,,,,,146608xe" filled="f" strokeweight=".72pt">
                        <v:path arrowok="t"/>
                      </v:shape>
                      <v:shape id="Graphic 11" o:spid="_x0000_s1036" style="position:absolute;left:45;top:17651;width:1467;height:1467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" path="m,146303r146303,l146303,,,,,146303xe" filled="f" strokeweight=".72pt">
                        <v:path arrowok="t"/>
                      </v:shape>
                      <v:shape id="Graphic 12" o:spid="_x0000_s1037" style="position:absolute;left:45;top:19617;width:1467;height:1467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" path="m,146303r146303,l146303,,,,,146303xe" filled="f" strokeweight=".72pt">
                        <v:path arrowok="t"/>
                      </v:shape>
                      <v:shape id="Graphic 13" o:spid="_x0000_s1038" style="position:absolute;left:45;top:21568;width:1467;height:1467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" path="m,146303r146303,l146303,,,,,146303xe" filled="f" strokeweight=".72pt">
                        <v:path arrowok="t"/>
                      </v:shape>
                      <v:shape id="Graphic 14" o:spid="_x0000_s1039" style="position:absolute;left:45;top:23519;width:1467;height:1466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" path="m,146303r146303,l146303,,,,,146303xe" filled="f" strokeweight=".72pt">
                        <v:path arrowok="t"/>
                      </v:shape>
                      <v:shape id="Graphic 15" o:spid="_x0000_s1040" style="position:absolute;left:45;top:25485;width:1467;height:1466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" path="m,146303r146303,l146303,,,,,146303xe" filled="f" strokeweight=".72pt">
                        <v:path arrowok="t"/>
                      </v:shape>
                      <v:shape id="Graphic 16" o:spid="_x0000_s1041" style="position:absolute;left:45;top:27435;width:1467;height:1467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" path="m,146303r146303,l146303,,,,,146303xe" filled="f" strokeweight=".72pt">
                        <v:path arrowok="t"/>
                      </v:shape>
                      <v:shape id="Graphic 17" o:spid="_x0000_s1042" style="position:absolute;left:45;top:29386;width:1467;height:1467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" path="m,146303r146303,l146303,,,,,146303xe" filled="f" strokeweight=".72pt">
                        <v:path arrowok="t"/>
                      </v:shape>
                      <v:shape id="Graphic 18" o:spid="_x0000_s1043" style="position:absolute;left:45;top:31352;width:1467;height:1467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" path="m,146303r146303,l146303,,,,,146303xe" filled="f" strokeweight=".72pt">
                        <v:path arrowok="t"/>
                      </v:shape>
                      <v:shape id="Graphic 19" o:spid="_x0000_s1044" style="position:absolute;left:45;top:33303;width:1467;height:1467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" path="m,146303r146303,l146303,,,,,146303xe" filled="f" strokeweight=".72pt">
                        <v:path arrowok="t"/>
                      </v:shape>
                      <v:shape id="Graphic 20" o:spid="_x0000_s1045" style="position:absolute;left:45;top:35253;width:1467;height:1467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" path="m,146608r146303,l146303,,,,,146608xe" filled="f" strokeweight=".72pt">
                        <v:path arrowok="t"/>
                      </v:shape>
                      <v:shape id="Graphic 21" o:spid="_x0000_s1046" style="position:absolute;left:45;top:37222;width:1467;height:1467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" path="m,146303r146303,l146303,,,,,146303xe" filled="f" strokeweight=".72pt">
                        <v:path arrowok="t"/>
                      </v:shape>
                      <v:shape id="Graphic 22" o:spid="_x0000_s1047" style="position:absolute;left:45;top:39173;width:1467;height:1467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" path="m,146303r146303,l146303,,,,,146303xe" filled="f" strokeweight=".72pt">
                        <v:path arrowok="t"/>
                      </v:shape>
                      <v:shape id="Graphic 23" o:spid="_x0000_s1048" style="position:absolute;left:45;top:41123;width:1467;height:1467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" path="m,146303r146303,l146303,,,,,146303xe" filled="f" strokeweight=".72pt">
                        <v:path arrowok="t"/>
                      </v:shape>
                      <v:shape id="Graphic 24" o:spid="_x0000_s1049" style="position:absolute;left:45;top:43089;width:1467;height:1467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" path="m,146303r146303,l146303,,,,,146303xe" filled="f" strokeweight=".72pt">
                        <v:path arrowok="t"/>
                      </v:shape>
                      <v:shape id="Graphic 25" o:spid="_x0000_s1050" style="position:absolute;left:45;top:45040;width:1467;height:1467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" path="m,146303r146303,l146303,,,,,146303xe" filled="f" strokeweight=".72pt">
                        <v:path arrowok="t"/>
                      </v:shape>
                      <v:shape id="Graphic 26" o:spid="_x0000_s1051" style="position:absolute;left:45;top:46991;width:1467;height:1467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" path="m,146303r146303,l146303,,,,,146303xe" filled="f" strokeweight=".72pt">
                        <v:path arrowok="t"/>
                      </v:shape>
                      <v:shape id="Graphic 27" o:spid="_x0000_s1052" style="position:absolute;left:45;top:48957;width:1467;height:1467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" path="m,146303r146303,l146303,,,,,146303xe" filled="f" strokeweight=".72pt">
                        <v:path arrowok="t"/>
                      </v:shape>
                      <v:shape id="Graphic 28" o:spid="_x0000_s1053" style="position:absolute;left:45;top:50907;width:1467;height:1467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" path="m,146303r146303,l146303,,,,,146303xe" filled="f" strokeweight=".72pt">
                        <v:path arrowok="t"/>
                      </v:shape>
                      <v:shape id="Graphic 29" o:spid="_x0000_s1054" style="position:absolute;left:45;top:52858;width:1467;height:1467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" path="m,146304r146303,l146303,,,,,146304xe" filled="f" strokeweight=".72pt">
                        <v:path arrowok="t"/>
                      </v:shape>
                      <v:shape id="Graphic 30" o:spid="_x0000_s1055" style="position:absolute;left:45;top:54825;width:1467;height:1467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" path="m,146608r146303,l146303,,,,,146608xe" filled="f" strokeweight=".72pt">
                        <v:path arrowok="t"/>
                      </v:shape>
                      <v:shape id="Graphic 31" o:spid="_x0000_s1056" style="position:absolute;left:45;top:56779;width:1467;height:1467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" path="m,146303r146303,l146303,,,,,146303xe" filled="f" strokeweight=".72pt">
                        <v:path arrowok="t"/>
                      </v:shape>
                      <v:shape id="Graphic 32" o:spid="_x0000_s1057" style="position:absolute;left:45;top:58729;width:1467;height:1467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" path="m,146304r146303,l146303,,,,,146304xe" filled="f" strokeweight=".72pt">
                        <v:path arrowok="t"/>
                      </v:shape>
                      <v:shape id="Graphic 33" o:spid="_x0000_s1058" style="position:absolute;left:45;top:60695;width:1467;height:1467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" path="m,146304r146303,l146303,,,,,146304xe" filled="f" strokeweight=".72pt">
                        <v:path arrowok="t"/>
                      </v:shape>
                      <v:shape id="Graphic 34" o:spid="_x0000_s1059" style="position:absolute;left:45;top:62646;width:1467;height:1467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" path="m,146303r146303,l146303,,,,,146303xe" filled="f" strokeweight=".72pt">
                        <v:path arrowok="t"/>
                      </v:shape>
                      <v:shape id="Graphic 35" o:spid="_x0000_s1060" style="position:absolute;left:45;top:64597;width:1467;height:1467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" path="m,146303r146303,l146303,,,,,146303xe" filled="f" strokeweight=".72pt">
                        <v:path arrowok="t"/>
                      </v:shape>
                      <v:shape id="Graphic 36" o:spid="_x0000_s1061" style="position:absolute;left:45;top:66563;width:1467;height:1467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" path="m,146303r146303,l146303,,,,,146303xe" filled="f" strokeweight=".72pt">
                        <v:path arrowok="t"/>
                      </v:shape>
                      <v:shape id="Graphic 37" o:spid="_x0000_s1062" style="position:absolute;left:45;top:68513;width:1467;height:1467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" path="m,146304r146303,l146303,,,,,146304xe" filled="f" strokeweight=".72pt">
                        <v:path arrowok="t"/>
                      </v:shape>
                      <v:shape id="Graphic 38" o:spid="_x0000_s1063" style="position:absolute;left:45;top:70464;width:1467;height:1467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" path="m,146304r146303,l146303,,,,,146304xe" filled="f" strokeweight=".72pt">
                        <v:path arrowok="t"/>
                      </v:shape>
                      <v:shape id="Graphic 39" o:spid="_x0000_s1064" style="position:absolute;left:45;top:72430;width:1467;height:1467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" path="m,146304r146303,l146303,,,,,146304xe" filled="f" strokeweight=".72pt">
                        <v:path arrowok="t"/>
                      </v:shape>
                      <v:shape id="Graphic 40" o:spid="_x0000_s1065" style="position:absolute;left:45;top:74380;width:1467;height:1467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" path="m,146608r146303,l146303,,,,,146608xe" filled="f" strokeweight=".25397mm">
                        <v:path arrowok="t"/>
                      </v:shape>
                      <v:shape id="Graphic 41" o:spid="_x0000_s1066" style="position:absolute;left:45;top:76334;width:1467;height:1467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" path="m,146304r146303,l146303,,,,,146304xe" filled="f" strokeweight=".25397mm">
                        <v:path arrowok="t"/>
                      </v:shape>
                      <v:shape id="Graphic 42" o:spid="_x0000_s1067" style="position:absolute;left:19;top:24;width:1543;height:1474;visibility:visible;mso-wrap-style:square;v-text-anchor:top" coordsize="15430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" path="m154091,l,,,146904r154091,l154091,xe" stroked="f">
                        <v:path arrowok="t"/>
                      </v:shape>
                      <v:shape id="Graphic 43" o:spid="_x0000_s1068" style="position:absolute;left:83;top:89;width:1416;height:1346;visibility:visible;mso-wrap-style:square;v-text-anchor:top" coordsize="14160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" path="m,134062r141250,l141250,,,,,134062xe" filled="f" strokeweight=".35669mm">
                        <v:path arrowok="t"/>
                      </v:shape>
                      <v:shape id="Graphic 44" o:spid="_x0000_s1069" style="position:absolute;left:19;top:1979;width:1543;height:1473;visibility:visible;mso-wrap-style:square;v-text-anchor:top" coordsize="15430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" path="m154091,l,,,146904r154091,l154091,xe" stroked="f">
                        <v:path arrowok="t"/>
                      </v:shape>
                      <v:shape id="Graphic 45" o:spid="_x0000_s1070" style="position:absolute;left:83;top:2043;width:1416;height:1347;visibility:visible;mso-wrap-style:square;v-text-anchor:top" coordsize="14160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" path="m,134062r141250,l141250,,,,,134062xe" filled="f" strokeweight=".35669mm">
                        <v:path arrowok="t"/>
                      </v:shape>
                      <v:shape id="Graphic 46" o:spid="_x0000_s1071" style="position:absolute;left:19;top:3934;width:1543;height:1473;visibility:visible;mso-wrap-style:square;v-text-anchor:top" coordsize="15430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" path="m154091,l,,,146890r154091,l154091,xe" stroked="f">
                        <v:path arrowok="t"/>
                      </v:shape>
                      <v:shape id="Graphic 47" o:spid="_x0000_s1072" style="position:absolute;left:83;top:3998;width:1416;height:1346;visibility:visible;mso-wrap-style:square;v-text-anchor:top" coordsize="14160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" path="m,134049r141250,l141250,,,,,134049xe" filled="f" strokeweight=".35667mm">
                        <v:path arrowok="t"/>
                      </v:shape>
                      <v:shape id="Graphic 48" o:spid="_x0000_s1073" style="position:absolute;left:19;top:5888;width:1543;height:1474;visibility:visible;mso-wrap-style:square;v-text-anchor:top" coordsize="15430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" path="m154091,l,,,146890r154091,l154091,xe" stroked="f">
                        <v:path arrowok="t"/>
                      </v:shape>
                      <v:shape id="Graphic 49" o:spid="_x0000_s1074" style="position:absolute;left:83;top:5953;width:1416;height:1346;visibility:visible;mso-wrap-style:square;v-text-anchor:top" coordsize="14160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" path="m,134049r141250,l141250,,,,,134049xe" filled="f" strokeweight=".35667mm">
                        <v:path arrowok="t"/>
                      </v:shape>
                      <v:shape id="Graphic 50" o:spid="_x0000_s1075" style="position:absolute;left:19;top:7843;width:1543;height:1473;visibility:visible;mso-wrap-style:square;v-text-anchor:top" coordsize="15430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" path="m154091,l,,,146890r154091,l154091,xe" stroked="f">
                        <v:path arrowok="t"/>
                      </v:shape>
                      <v:shape id="Graphic 51" o:spid="_x0000_s1076" style="position:absolute;left:83;top:7907;width:1416;height:1347;visibility:visible;mso-wrap-style:square;v-text-anchor:top" coordsize="14160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" path="m,134049r141250,l141250,,,,,134049xe" filled="f" strokeweight=".35667mm">
                        <v:path arrowok="t"/>
                      </v:shape>
                      <v:shape id="Graphic 52" o:spid="_x0000_s1077" style="position:absolute;left:19;top:9798;width:1543;height:1473;visibility:visible;mso-wrap-style:square;v-text-anchor:top" coordsize="15430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" path="m154091,l,,,146890r154091,l154091,xe" stroked="f">
                        <v:path arrowok="t"/>
                      </v:shape>
                      <v:shape id="Graphic 53" o:spid="_x0000_s1078" style="position:absolute;left:83;top:9862;width:1416;height:1346;visibility:visible;mso-wrap-style:square;v-text-anchor:top" coordsize="14160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" path="m,134049r141250,l141250,,,,,134049xe" filled="f" strokeweight=".35667mm">
                        <v:path arrowok="t"/>
                      </v:shape>
                      <v:shape id="Graphic 54" o:spid="_x0000_s1079" style="position:absolute;left:19;top:11752;width:1543;height:1474;visibility:visible;mso-wrap-style:square;v-text-anchor:top" coordsize="15430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" path="m154091,l,,,146890r154091,l154091,xe" stroked="f">
                        <v:path arrowok="t"/>
                      </v:shape>
                      <v:shape id="Graphic 55" o:spid="_x0000_s1080" style="position:absolute;left:83;top:11817;width:1416;height:1346;visibility:visible;mso-wrap-style:square;v-text-anchor:top" coordsize="14160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" path="m,134049r141250,l141250,,,,,134049xe" filled="f" strokeweight=".35667mm">
                        <v:path arrowok="t"/>
                      </v:shape>
                      <v:shape id="Graphic 56" o:spid="_x0000_s1081" style="position:absolute;left:19;top:13707;width:1543;height:1473;visibility:visible;mso-wrap-style:square;v-text-anchor:top" coordsize="15430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" path="m154091,l,,,146904r154091,l154091,xe" stroked="f">
                        <v:path arrowok="t"/>
                      </v:shape>
                      <v:shape id="Graphic 57" o:spid="_x0000_s1082" style="position:absolute;left:83;top:13771;width:1416;height:1346;visibility:visible;mso-wrap-style:square;v-text-anchor:top" coordsize="14160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" path="m,134062r141250,l141250,,,,,134062xe" filled="f" strokeweight=".35669mm">
                        <v:path arrowok="t"/>
                      </v:shape>
                      <v:shape id="Graphic 58" o:spid="_x0000_s1083" style="position:absolute;left:19;top:15662;width:1543;height:1473;visibility:visible;mso-wrap-style:square;v-text-anchor:top" coordsize="15430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" path="m154091,l,,,146904r154091,l154091,xe" stroked="f">
                        <v:path arrowok="t"/>
                      </v:shape>
                      <v:shape id="Graphic 59" o:spid="_x0000_s1084" style="position:absolute;left:83;top:15726;width:1416;height:1346;visibility:visible;mso-wrap-style:square;v-text-anchor:top" coordsize="14160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" path="m,134062r141250,l141250,,,,,134062xe" filled="f" strokeweight=".35669mm">
                        <v:path arrowok="t"/>
                      </v:shape>
                      <v:shape id="Graphic 60" o:spid="_x0000_s1085" style="position:absolute;left:19;top:17616;width:1543;height:1473;visibility:visible;mso-wrap-style:square;v-text-anchor:top" coordsize="15430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" path="m154091,l,,,146890r154091,l154091,xe" stroked="f">
                        <v:path arrowok="t"/>
                      </v:shape>
                      <v:shape id="Graphic 61" o:spid="_x0000_s1086" style="position:absolute;left:83;top:17680;width:1416;height:1347;visibility:visible;mso-wrap-style:square;v-text-anchor:top" coordsize="14160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" path="m,134049r141250,l141250,,,,,134049xe" filled="f" strokeweight=".35667mm">
                        <v:path arrowok="t"/>
                      </v:shape>
                      <v:shape id="Graphic 62" o:spid="_x0000_s1087" style="position:absolute;left:19;top:19571;width:1543;height:1473;visibility:visible;mso-wrap-style:square;v-text-anchor:top" coordsize="15430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" path="m154091,l,,,146890r154091,l154091,xe" stroked="f">
                        <v:path arrowok="t"/>
                      </v:shape>
                      <v:shape id="Graphic 63" o:spid="_x0000_s1088" style="position:absolute;left:83;top:19635;width:1416;height:1346;visibility:visible;mso-wrap-style:square;v-text-anchor:top" coordsize="14160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" path="m,134049r141250,l141250,,,,,134049xe" filled="f" strokeweight=".35667mm">
                        <v:path arrowok="t"/>
                      </v:shape>
                      <v:shape id="Graphic 64" o:spid="_x0000_s1089" style="position:absolute;left:19;top:21526;width:1543;height:1473;visibility:visible;mso-wrap-style:square;v-text-anchor:top" coordsize="15430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" path="m154091,l,,,146890r154091,l154091,xe" stroked="f">
                        <v:path arrowok="t"/>
                      </v:shape>
                      <v:shape id="Graphic 65" o:spid="_x0000_s1090" style="position:absolute;left:83;top:21590;width:1416;height:1346;visibility:visible;mso-wrap-style:square;v-text-anchor:top" coordsize="14160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" path="m,134049r141250,l141250,,,,,134049xe" filled="f" strokeweight=".35667mm">
                        <v:path arrowok="t"/>
                      </v:shape>
                      <v:shape id="Graphic 66" o:spid="_x0000_s1091" style="position:absolute;left:19;top:23480;width:1543;height:1473;visibility:visible;mso-wrap-style:square;v-text-anchor:top" coordsize="15430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" path="m154091,l,,,146890r154091,l154091,xe" stroked="f">
                        <v:path arrowok="t"/>
                      </v:shape>
                      <v:shape id="Graphic 67" o:spid="_x0000_s1092" style="position:absolute;left:83;top:23544;width:1416;height:1347;visibility:visible;mso-wrap-style:square;v-text-anchor:top" coordsize="14160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" path="m,134049r141250,l141250,,,,,134049xe" filled="f" strokeweight=".35667mm">
                        <v:path arrowok="t"/>
                      </v:shape>
                      <v:shape id="Graphic 68" o:spid="_x0000_s1093" style="position:absolute;left:19;top:25435;width:1543;height:1473;visibility:visible;mso-wrap-style:square;v-text-anchor:top" coordsize="15430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" path="m154091,l,,,146890r154091,l154091,xe" stroked="f">
                        <v:path arrowok="t"/>
                      </v:shape>
                      <v:shape id="Graphic 69" o:spid="_x0000_s1094" style="position:absolute;left:83;top:25499;width:1416;height:1346;visibility:visible;mso-wrap-style:square;v-text-anchor:top" coordsize="14160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" path="m,134049r141250,l141250,,,,,134049xe" filled="f" strokeweight=".35667mm">
                        <v:path arrowok="t"/>
                      </v:shape>
                      <v:shape id="Graphic 70" o:spid="_x0000_s1095" style="position:absolute;left:19;top:27390;width:1543;height:1473;visibility:visible;mso-wrap-style:square;v-text-anchor:top" coordsize="15430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" path="m154091,l,,,146890r154091,l154091,xe" stroked="f">
                        <v:path arrowok="t"/>
                      </v:shape>
                      <v:shape id="Graphic 71" o:spid="_x0000_s1096" style="position:absolute;left:83;top:27454;width:1416;height:1346;visibility:visible;mso-wrap-style:square;v-text-anchor:top" coordsize="14160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" path="m,134049r141250,l141250,,,,,134049xe" filled="f" strokeweight=".35667mm">
                        <v:path arrowok="t"/>
                      </v:shape>
                      <v:shape id="Graphic 72" o:spid="_x0000_s1097" style="position:absolute;left:19;top:29344;width:1543;height:1473;visibility:visible;mso-wrap-style:square;v-text-anchor:top" coordsize="15430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" path="m154091,l,,,146904r154091,l154091,xe" stroked="f">
                        <v:path arrowok="t"/>
                      </v:shape>
                      <v:shape id="Graphic 73" o:spid="_x0000_s1098" style="position:absolute;left:83;top:29408;width:1416;height:1346;visibility:visible;mso-wrap-style:square;v-text-anchor:top" coordsize="14160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" path="m,134062r141250,l141250,,,,,134062xe" filled="f" strokeweight=".35669mm">
                        <v:path arrowok="t"/>
                      </v:shape>
                      <v:shape id="Graphic 74" o:spid="_x0000_s1099" style="position:absolute;left:19;top:31299;width:1543;height:1473;visibility:visible;mso-wrap-style:square;v-text-anchor:top" coordsize="15430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" path="m154091,l,,,146904r154091,l154091,xe" stroked="f">
                        <v:path arrowok="t"/>
                      </v:shape>
                      <v:shape id="Graphic 75" o:spid="_x0000_s1100" style="position:absolute;left:83;top:31363;width:1416;height:1346;visibility:visible;mso-wrap-style:square;v-text-anchor:top" coordsize="14160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" path="m,134062r141250,l141250,,,,,134062xe" filled="f" strokeweight=".35669mm">
                        <v:path arrowok="t"/>
                      </v:shape>
                      <v:shape id="Graphic 76" o:spid="_x0000_s1101" style="position:absolute;left:19;top:33253;width:1543;height:1474;visibility:visible;mso-wrap-style:square;v-text-anchor:top" coordsize="15430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" path="m154091,l,,,146890r154091,l154091,xe" stroked="f">
                        <v:path arrowok="t"/>
                      </v:shape>
                      <v:shape id="Graphic 77" o:spid="_x0000_s1102" style="position:absolute;left:83;top:33318;width:1416;height:1346;visibility:visible;mso-wrap-style:square;v-text-anchor:top" coordsize="14160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" path="m,134049r141250,l141250,,,,,134049xe" filled="f" strokeweight=".35667mm">
                        <v:path arrowok="t"/>
                      </v:shape>
                      <v:shape id="Graphic 78" o:spid="_x0000_s1103" style="position:absolute;left:19;top:35208;width:1543;height:1473;visibility:visible;mso-wrap-style:square;v-text-anchor:top" coordsize="15430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" path="m154091,l,,,146890r154091,l154091,xe" stroked="f">
                        <v:path arrowok="t"/>
                      </v:shape>
                      <v:shape id="Graphic 79" o:spid="_x0000_s1104" style="position:absolute;left:83;top:35272;width:1416;height:1346;visibility:visible;mso-wrap-style:square;v-text-anchor:top" coordsize="14160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" path="m,134049r141250,l141250,,,,,134049xe" filled="f" strokeweight=".35667mm">
                        <v:path arrowok="t"/>
                      </v:shape>
                      <v:shape id="Graphic 80" o:spid="_x0000_s1105" style="position:absolute;left:19;top:37163;width:1543;height:1473;visibility:visible;mso-wrap-style:square;v-text-anchor:top" coordsize="15430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" path="m154091,l,,,146890r154091,l154091,xe" stroked="f">
                        <v:path arrowok="t"/>
                      </v:shape>
                      <v:shape id="Graphic 81" o:spid="_x0000_s1106" style="position:absolute;left:83;top:37227;width:1416;height:1346;visibility:visible;mso-wrap-style:square;v-text-anchor:top" coordsize="14160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" path="m,134049r141250,l141250,,,,,134049xe" filled="f" strokeweight=".35667mm">
                        <v:path arrowok="t"/>
                      </v:shape>
                      <v:shape id="Graphic 82" o:spid="_x0000_s1107" style="position:absolute;left:19;top:39117;width:1543;height:1474;visibility:visible;mso-wrap-style:square;v-text-anchor:top" coordsize="15430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" path="m154091,l,,,146890r154091,l154091,xe" stroked="f">
                        <v:path arrowok="t"/>
                      </v:shape>
                      <v:shape id="Graphic 83" o:spid="_x0000_s1108" style="position:absolute;left:83;top:39182;width:1416;height:1346;visibility:visible;mso-wrap-style:square;v-text-anchor:top" coordsize="14160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" path="m,134049r141250,l141250,,,,,134049xe" filled="f" strokeweight=".35667mm">
                        <v:path arrowok="t"/>
                      </v:shape>
                      <v:shape id="Graphic 84" o:spid="_x0000_s1109" style="position:absolute;left:19;top:41072;width:1543;height:1473;visibility:visible;mso-wrap-style:square;v-text-anchor:top" coordsize="15430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" path="m154091,l,,,146890r154091,l154091,xe" stroked="f">
                        <v:path arrowok="t"/>
                      </v:shape>
                      <v:shape id="Graphic 85" o:spid="_x0000_s1110" style="position:absolute;left:83;top:41136;width:1416;height:1346;visibility:visible;mso-wrap-style:square;v-text-anchor:top" coordsize="14160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" path="m,134049r141250,l141250,,,,,134049xe" filled="f" strokeweight=".35667mm">
                        <v:path arrowok="t"/>
                      </v:shape>
                      <v:shape id="Graphic 86" o:spid="_x0000_s1111" style="position:absolute;left:19;top:43027;width:1543;height:1473;visibility:visible;mso-wrap-style:square;v-text-anchor:top" coordsize="15430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" path="m154091,l,,,146904r154091,l154091,xe" stroked="f">
                        <v:path arrowok="t"/>
                      </v:shape>
                      <v:shape id="Graphic 87" o:spid="_x0000_s1112" style="position:absolute;left:83;top:43091;width:1416;height:1346;visibility:visible;mso-wrap-style:square;v-text-anchor:top" coordsize="14160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" path="m,134062r141250,l141250,,,,,134062xe" filled="f" strokeweight=".35669mm">
                        <v:path arrowok="t"/>
                      </v:shape>
                      <v:shape id="Graphic 88" o:spid="_x0000_s1113" style="position:absolute;left:19;top:44981;width:1543;height:1473;visibility:visible;mso-wrap-style:square;v-text-anchor:top" coordsize="15430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" path="m154091,l,,,146904r154091,l154091,xe" stroked="f">
                        <v:path arrowok="t"/>
                      </v:shape>
                      <v:shape id="Graphic 89" o:spid="_x0000_s1114" style="position:absolute;left:83;top:45045;width:1416;height:1347;visibility:visible;mso-wrap-style:square;v-text-anchor:top" coordsize="14160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" path="m,134062r141250,l141250,,,,,134062xe" filled="f" strokeweight=".35669mm">
                        <v:path arrowok="t"/>
                      </v:shape>
                      <v:shape id="Graphic 90" o:spid="_x0000_s1115" style="position:absolute;left:19;top:46936;width:1543;height:1473;visibility:visible;mso-wrap-style:square;v-text-anchor:top" coordsize="15430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" path="m154091,l,,,146904r154091,l154091,xe" stroked="f">
                        <v:path arrowok="t"/>
                      </v:shape>
                      <v:shape id="Graphic 91" o:spid="_x0000_s1116" style="position:absolute;left:83;top:47000;width:1416;height:1346;visibility:visible;mso-wrap-style:square;v-text-anchor:top" coordsize="14160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" path="m,134062r141250,l141250,,,,,134062xe" filled="f" strokeweight=".35669mm">
                        <v:path arrowok="t"/>
                      </v:shape>
                      <v:shape id="Graphic 92" o:spid="_x0000_s1117" style="position:absolute;left:19;top:48891;width:1543;height:1473;visibility:visible;mso-wrap-style:square;v-text-anchor:top" coordsize="15430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" path="m154091,l,,,146890r154091,l154091,xe" stroked="f">
                        <v:path arrowok="t"/>
                      </v:shape>
                      <v:shape id="Graphic 93" o:spid="_x0000_s1118" style="position:absolute;left:83;top:48955;width:1416;height:1346;visibility:visible;mso-wrap-style:square;v-text-anchor:top" coordsize="14160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" path="m,134049r141250,l141250,,,,,134049xe" filled="f" strokeweight=".35667mm">
                        <v:path arrowok="t"/>
                      </v:shape>
                      <v:shape id="Graphic 94" o:spid="_x0000_s1119" style="position:absolute;left:19;top:50845;width:1543;height:1473;visibility:visible;mso-wrap-style:square;v-text-anchor:top" coordsize="15430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" path="m154091,l,,,146890r154091,l154091,xe" stroked="f">
                        <v:path arrowok="t"/>
                      </v:shape>
                      <v:shape id="Graphic 95" o:spid="_x0000_s1120" style="position:absolute;left:83;top:50909;width:1416;height:1347;visibility:visible;mso-wrap-style:square;v-text-anchor:top" coordsize="14160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" path="m,134049r141250,l141250,,,,,134049xe" filled="f" strokeweight=".35667mm">
                        <v:path arrowok="t"/>
                      </v:shape>
                      <v:shape id="Graphic 96" o:spid="_x0000_s1121" style="position:absolute;left:19;top:52800;width:1543;height:1473;visibility:visible;mso-wrap-style:square;v-text-anchor:top" coordsize="15430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" path="m154091,l,,,146890r154091,l154091,xe" stroked="f">
                        <v:path arrowok="t"/>
                      </v:shape>
                      <v:shape id="Graphic 97" o:spid="_x0000_s1122" style="position:absolute;left:83;top:52864;width:1416;height:1346;visibility:visible;mso-wrap-style:square;v-text-anchor:top" coordsize="14160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" path="m,134049r141250,l141250,,,,,134049xe" filled="f" strokeweight=".35667mm">
                        <v:path arrowok="t"/>
                      </v:shape>
                      <v:shape id="Graphic 98" o:spid="_x0000_s1123" style="position:absolute;left:19;top:54755;width:1543;height:1473;visibility:visible;mso-wrap-style:square;v-text-anchor:top" coordsize="15430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" path="m154091,l,,,146890r154091,l154091,xe" stroked="f">
                        <v:path arrowok="t"/>
                      </v:shape>
                      <v:shape id="Graphic 99" o:spid="_x0000_s1124" style="position:absolute;left:83;top:54819;width:1416;height:1346;visibility:visible;mso-wrap-style:square;v-text-anchor:top" coordsize="14160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" path="m,134049r141250,l141250,,,,,134049xe" filled="f" strokeweight=".35667mm">
                        <v:path arrowok="t"/>
                      </v:shape>
                      <v:shape id="Graphic 100" o:spid="_x0000_s1125" style="position:absolute;left:19;top:56709;width:1543;height:1473;visibility:visible;mso-wrap-style:square;v-text-anchor:top" coordsize="15430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" path="m154091,l,,,146890r154091,l154091,xe" stroked="f">
                        <v:path arrowok="t"/>
                      </v:shape>
                      <v:shape id="Graphic 101" o:spid="_x0000_s1126" style="position:absolute;left:83;top:56773;width:1416;height:1347;visibility:visible;mso-wrap-style:square;v-text-anchor:top" coordsize="14160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" path="m,134049r141250,l141250,,,,,134049xe" filled="f" strokeweight=".35667mm">
                        <v:path arrowok="t"/>
                      </v:shape>
                      <v:shape id="Graphic 102" o:spid="_x0000_s1127" style="position:absolute;left:19;top:58664;width:1543;height:1473;visibility:visible;mso-wrap-style:square;v-text-anchor:top" coordsize="15430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" path="m154091,l,,,146904r154091,l154091,xe" stroked="f">
                        <v:path arrowok="t"/>
                      </v:shape>
                      <v:shape id="Graphic 103" o:spid="_x0000_s1128" style="position:absolute;left:83;top:58728;width:1416;height:1346;visibility:visible;mso-wrap-style:square;v-text-anchor:top" coordsize="14160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" path="m,134062r141250,l141250,,,,,134062xe" filled="f" strokeweight=".35669mm">
                        <v:path arrowok="t"/>
                      </v:shape>
                      <v:shape id="Graphic 104" o:spid="_x0000_s1129" style="position:absolute;left:19;top:60618;width:1543;height:1474;visibility:visible;mso-wrap-style:square;v-text-anchor:top" coordsize="15430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" path="m154091,l,,,146904r154091,l154091,xe" stroked="f">
                        <v:path arrowok="t"/>
                      </v:shape>
                      <v:shape id="Graphic 105" o:spid="_x0000_s1130" style="position:absolute;left:83;top:60683;width:1416;height:1346;visibility:visible;mso-wrap-style:square;v-text-anchor:top" coordsize="14160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" path="m,134062r141250,l141250,,,,,134062xe" filled="f" strokeweight=".35669mm">
                        <v:path arrowok="t"/>
                      </v:shape>
                      <v:shape id="Graphic 106" o:spid="_x0000_s1131" style="position:absolute;left:19;top:62573;width:1543;height:1473;visibility:visible;mso-wrap-style:square;v-text-anchor:top" coordsize="15430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" path="m154091,l,,,146904r154091,l154091,xe" stroked="f">
                        <v:path arrowok="t"/>
                      </v:shape>
                      <v:shape id="Graphic 107" o:spid="_x0000_s1132" style="position:absolute;left:83;top:62637;width:1416;height:1346;visibility:visible;mso-wrap-style:square;v-text-anchor:top" coordsize="14160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" path="m,134062r141250,l141250,,,,,134062xe" filled="f" strokeweight=".35669mm">
                        <v:path arrowok="t"/>
                      </v:shape>
                      <v:shape id="Graphic 108" o:spid="_x0000_s1133" style="position:absolute;left:19;top:64528;width:1543;height:1473;visibility:visible;mso-wrap-style:square;v-text-anchor:top" coordsize="15430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" path="m154091,l,,,146890r154091,l154091,xe" stroked="f">
                        <v:path arrowok="t"/>
                      </v:shape>
                      <v:shape id="Graphic 109" o:spid="_x0000_s1134" style="position:absolute;left:83;top:64592;width:1416;height:1346;visibility:visible;mso-wrap-style:square;v-text-anchor:top" coordsize="14160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" path="m,134049r141250,l141250,,,,,134049xe" filled="f" strokeweight=".35667mm">
                        <v:path arrowok="t"/>
                      </v:shape>
                      <v:shape id="Graphic 110" o:spid="_x0000_s1135" style="position:absolute;left:19;top:66482;width:1543;height:1474;visibility:visible;mso-wrap-style:square;v-text-anchor:top" coordsize="15430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" path="m154091,l,,,146890r154091,l154091,xe" stroked="f">
                        <v:path arrowok="t"/>
                      </v:shape>
                      <v:shape id="Graphic 111" o:spid="_x0000_s1136" style="position:absolute;left:83;top:66547;width:1416;height:1346;visibility:visible;mso-wrap-style:square;v-text-anchor:top" coordsize="14160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" path="m,134049r141250,l141250,,,,,134049xe" filled="f" strokeweight=".35667mm">
                        <v:path arrowok="t"/>
                      </v:shape>
                      <v:shape id="Graphic 112" o:spid="_x0000_s1137" style="position:absolute;left:19;top:68437;width:1543;height:1473;visibility:visible;mso-wrap-style:square;v-text-anchor:top" coordsize="15430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" path="m154091,l,,,146890r154091,l154091,xe" stroked="f">
                        <v:path arrowok="t"/>
                      </v:shape>
                      <v:shape id="Graphic 113" o:spid="_x0000_s1138" style="position:absolute;left:83;top:68501;width:1416;height:1346;visibility:visible;mso-wrap-style:square;v-text-anchor:top" coordsize="14160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" path="m,134049r141250,l141250,,,,,134049xe" filled="f" strokeweight=".35667mm">
                        <v:path arrowok="t"/>
                      </v:shape>
                      <v:shape id="Graphic 114" o:spid="_x0000_s1139" style="position:absolute;left:19;top:70392;width:1543;height:1473;visibility:visible;mso-wrap-style:square;v-text-anchor:top" coordsize="15430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" path="m154091,l,,,146890r154091,l154091,xe" stroked="f">
                        <v:path arrowok="t"/>
                      </v:shape>
                      <v:shape id="Graphic 115" o:spid="_x0000_s1140" style="position:absolute;left:83;top:70456;width:1416;height:1346;visibility:visible;mso-wrap-style:square;v-text-anchor:top" coordsize="14160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" path="m,134049r141250,l141250,,,,,134049xe" filled="f" strokeweight=".35667mm">
                        <v:path arrowok="t"/>
                      </v:shape>
                      <v:shape id="Graphic 116" o:spid="_x0000_s1141" style="position:absolute;left:19;top:72346;width:1543;height:1473;visibility:visible;mso-wrap-style:square;v-text-anchor:top" coordsize="15430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" path="m154091,l,,,146890r154091,l154091,xe" stroked="f">
                        <v:path arrowok="t"/>
                      </v:shape>
                      <v:shape id="Graphic 117" o:spid="_x0000_s1142" style="position:absolute;left:83;top:72410;width:1416;height:1347;visibility:visible;mso-wrap-style:square;v-text-anchor:top" coordsize="14160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" path="m,134049r141250,l141250,,,,,134049xe" filled="f" strokeweight=".35667mm">
                        <v:path arrowok="t"/>
                      </v:shape>
                      <v:shape id="Graphic 118" o:spid="_x0000_s1143" style="position:absolute;left:19;top:74301;width:1543;height:1473;visibility:visible;mso-wrap-style:square;v-text-anchor:top" coordsize="15430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" path="m154091,l,,,146904r154091,l154091,xe" stroked="f">
                        <v:path arrowok="t"/>
                      </v:shape>
                      <v:shape id="Graphic 119" o:spid="_x0000_s1144" style="position:absolute;left:83;top:74365;width:1416;height:1346;visibility:visible;mso-wrap-style:square;v-text-anchor:top" coordsize="14160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" path="m,134062r141250,l141250,,,,,134062xe" filled="f" strokeweight=".35669mm">
                        <v:path arrowok="t"/>
                      </v:shape>
                      <v:shape id="Graphic 120" o:spid="_x0000_s1145" style="position:absolute;left:19;top:76255;width:1543;height:1474;visibility:visible;mso-wrap-style:square;v-text-anchor:top" coordsize="15430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" path="m154091,l,,,146890r154091,l154091,xe" stroked="f">
                        <v:path arrowok="t"/>
                      </v:shape>
                      <v:shape id="Graphic 121" o:spid="_x0000_s1146" style="position:absolute;left:83;top:76320;width:1416;height:1346;visibility:visible;mso-wrap-style:square;v-text-anchor:top" coordsize="14160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" path="m,134049r141250,l141250,,,,,134049xe" filled="f" strokeweight=".3566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i/>
                <w:spacing w:val="-2"/>
                <w:sz w:val="18"/>
              </w:rPr>
              <w:t>Arrived</w:t>
            </w:r>
          </w:p>
        </w:tc>
        <w:tc>
          <w:tcPr>
            <w:tcW w:w="1696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 w14:paraId="775FEACE" w14:textId="77777777" w:rsidR="00530484" w:rsidRDefault="00530484" w:rsidP="0013592A">
            <w:pPr>
              <w:pStyle w:val="TableParagraph"/>
              <w:spacing w:before="165" w:line="206" w:lineRule="exact"/>
              <w:ind w:left="421" w:right="404" w:firstLine="11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Area of </w:t>
            </w:r>
            <w:r>
              <w:rPr>
                <w:b/>
                <w:i/>
                <w:spacing w:val="-2"/>
                <w:sz w:val="18"/>
              </w:rPr>
              <w:t>Operation</w:t>
            </w:r>
          </w:p>
        </w:tc>
      </w:tr>
      <w:tr w:rsidR="00530484" w14:paraId="6C6CFD97" w14:textId="77777777" w:rsidTr="00915BE4">
        <w:trPr>
          <w:trHeight w:val="304"/>
        </w:trPr>
        <w:tc>
          <w:tcPr>
            <w:tcW w:w="566" w:type="dxa"/>
            <w:vMerge/>
            <w:tcBorders>
              <w:top w:val="nil"/>
              <w:bottom w:val="single" w:sz="8" w:space="0" w:color="000000"/>
            </w:tcBorders>
            <w:shd w:val="clear" w:color="auto" w:fill="D9D9D9"/>
          </w:tcPr>
          <w:p w14:paraId="19439B2F" w14:textId="77777777" w:rsidR="00530484" w:rsidRDefault="00530484" w:rsidP="0013592A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 w14:paraId="51A517AA" w14:textId="77777777" w:rsidR="00530484" w:rsidRDefault="00530484" w:rsidP="0013592A">
            <w:pPr>
              <w:pStyle w:val="TableParagraph"/>
              <w:spacing w:before="28"/>
              <w:ind w:left="158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Quantity</w:t>
            </w:r>
          </w:p>
        </w:tc>
        <w:tc>
          <w:tcPr>
            <w:tcW w:w="254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 w14:paraId="4589BA6F" w14:textId="77777777" w:rsidR="00530484" w:rsidRDefault="00530484" w:rsidP="0013592A">
            <w:pPr>
              <w:pStyle w:val="TableParagraph"/>
              <w:spacing w:before="28"/>
              <w:ind w:left="712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Description</w:t>
            </w:r>
          </w:p>
        </w:tc>
        <w:tc>
          <w:tcPr>
            <w:tcW w:w="182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 w14:paraId="4FC220D2" w14:textId="77777777" w:rsidR="00530484" w:rsidRDefault="00530484" w:rsidP="0013592A">
            <w:pPr>
              <w:pStyle w:val="TableParagraph"/>
              <w:spacing w:before="53"/>
              <w:ind w:left="154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Supplier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&amp;</w:t>
            </w:r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Location</w:t>
            </w:r>
          </w:p>
        </w:tc>
        <w:tc>
          <w:tcPr>
            <w:tcW w:w="1177" w:type="dxa"/>
            <w:vMerge/>
            <w:tcBorders>
              <w:top w:val="nil"/>
              <w:bottom w:val="single" w:sz="8" w:space="0" w:color="000000"/>
            </w:tcBorders>
            <w:shd w:val="clear" w:color="auto" w:fill="D9D9D9"/>
          </w:tcPr>
          <w:p w14:paraId="6571F2BA" w14:textId="77777777" w:rsidR="00530484" w:rsidRDefault="00530484" w:rsidP="0013592A">
            <w:pPr>
              <w:rPr>
                <w:sz w:val="2"/>
                <w:szCs w:val="2"/>
              </w:rPr>
            </w:pPr>
          </w:p>
        </w:tc>
        <w:tc>
          <w:tcPr>
            <w:tcW w:w="1084" w:type="dxa"/>
            <w:vMerge/>
            <w:tcBorders>
              <w:top w:val="nil"/>
              <w:bottom w:val="single" w:sz="8" w:space="0" w:color="000000"/>
            </w:tcBorders>
            <w:shd w:val="clear" w:color="auto" w:fill="D9D9D9"/>
          </w:tcPr>
          <w:p w14:paraId="5F79ACA0" w14:textId="77777777" w:rsidR="00530484" w:rsidRDefault="00530484" w:rsidP="0013592A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  <w:vMerge/>
            <w:tcBorders>
              <w:top w:val="nil"/>
              <w:bottom w:val="single" w:sz="8" w:space="0" w:color="000000"/>
            </w:tcBorders>
            <w:shd w:val="clear" w:color="auto" w:fill="D9D9D9"/>
          </w:tcPr>
          <w:p w14:paraId="59E054E8" w14:textId="77777777" w:rsidR="00530484" w:rsidRDefault="00530484" w:rsidP="0013592A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  <w:bottom w:val="single" w:sz="8" w:space="0" w:color="000000"/>
            </w:tcBorders>
            <w:shd w:val="clear" w:color="auto" w:fill="D9D9D9"/>
          </w:tcPr>
          <w:p w14:paraId="0E263FDF" w14:textId="77777777" w:rsidR="00530484" w:rsidRDefault="00530484" w:rsidP="0013592A">
            <w:pPr>
              <w:rPr>
                <w:sz w:val="2"/>
                <w:szCs w:val="2"/>
              </w:rPr>
            </w:pPr>
          </w:p>
        </w:tc>
      </w:tr>
      <w:tr w:rsidR="00530484" w14:paraId="28D317EA" w14:textId="77777777" w:rsidTr="00915BE4">
        <w:trPr>
          <w:trHeight w:val="302"/>
        </w:trPr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14:paraId="2C4970CF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  <w:tcBorders>
              <w:top w:val="single" w:sz="8" w:space="0" w:color="000000"/>
              <w:bottom w:val="single" w:sz="8" w:space="0" w:color="000000"/>
            </w:tcBorders>
          </w:tcPr>
          <w:p w14:paraId="18797EDB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1" w:type="dxa"/>
            <w:tcBorders>
              <w:top w:val="single" w:sz="8" w:space="0" w:color="000000"/>
              <w:bottom w:val="single" w:sz="8" w:space="0" w:color="000000"/>
            </w:tcBorders>
          </w:tcPr>
          <w:p w14:paraId="0804603E" w14:textId="0993D8DD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bottom w:val="single" w:sz="8" w:space="0" w:color="000000"/>
            </w:tcBorders>
          </w:tcPr>
          <w:p w14:paraId="2AECE558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tcBorders>
              <w:top w:val="single" w:sz="8" w:space="0" w:color="000000"/>
              <w:bottom w:val="single" w:sz="8" w:space="0" w:color="000000"/>
            </w:tcBorders>
          </w:tcPr>
          <w:p w14:paraId="5D272AFF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  <w:tcBorders>
              <w:top w:val="single" w:sz="8" w:space="0" w:color="000000"/>
              <w:bottom w:val="single" w:sz="8" w:space="0" w:color="000000"/>
            </w:tcBorders>
          </w:tcPr>
          <w:p w14:paraId="42A96429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tcBorders>
              <w:top w:val="single" w:sz="8" w:space="0" w:color="000000"/>
              <w:bottom w:val="single" w:sz="8" w:space="0" w:color="000000"/>
            </w:tcBorders>
          </w:tcPr>
          <w:p w14:paraId="77744578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6" w:type="dxa"/>
            <w:tcBorders>
              <w:top w:val="single" w:sz="8" w:space="0" w:color="000000"/>
              <w:bottom w:val="single" w:sz="8" w:space="0" w:color="000000"/>
            </w:tcBorders>
          </w:tcPr>
          <w:p w14:paraId="4299FEDC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484" w14:paraId="7DA54FD7" w14:textId="77777777" w:rsidTr="00915BE4">
        <w:trPr>
          <w:trHeight w:val="302"/>
        </w:trPr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14:paraId="45492541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  <w:tcBorders>
              <w:top w:val="single" w:sz="8" w:space="0" w:color="000000"/>
              <w:bottom w:val="single" w:sz="8" w:space="0" w:color="000000"/>
            </w:tcBorders>
          </w:tcPr>
          <w:p w14:paraId="2226FFC3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1" w:type="dxa"/>
            <w:tcBorders>
              <w:top w:val="single" w:sz="8" w:space="0" w:color="000000"/>
              <w:bottom w:val="single" w:sz="8" w:space="0" w:color="000000"/>
            </w:tcBorders>
          </w:tcPr>
          <w:p w14:paraId="4D2EAAD0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bottom w:val="single" w:sz="8" w:space="0" w:color="000000"/>
            </w:tcBorders>
          </w:tcPr>
          <w:p w14:paraId="125BD8A3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tcBorders>
              <w:top w:val="single" w:sz="8" w:space="0" w:color="000000"/>
              <w:bottom w:val="single" w:sz="8" w:space="0" w:color="000000"/>
            </w:tcBorders>
          </w:tcPr>
          <w:p w14:paraId="6892AE58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  <w:tcBorders>
              <w:top w:val="single" w:sz="8" w:space="0" w:color="000000"/>
              <w:bottom w:val="single" w:sz="8" w:space="0" w:color="000000"/>
            </w:tcBorders>
          </w:tcPr>
          <w:p w14:paraId="5E374A99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tcBorders>
              <w:top w:val="single" w:sz="8" w:space="0" w:color="000000"/>
              <w:bottom w:val="single" w:sz="8" w:space="0" w:color="000000"/>
            </w:tcBorders>
          </w:tcPr>
          <w:p w14:paraId="0A35A740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6" w:type="dxa"/>
            <w:tcBorders>
              <w:top w:val="single" w:sz="8" w:space="0" w:color="000000"/>
              <w:bottom w:val="single" w:sz="8" w:space="0" w:color="000000"/>
            </w:tcBorders>
          </w:tcPr>
          <w:p w14:paraId="475E09A8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484" w14:paraId="3546CAAF" w14:textId="77777777" w:rsidTr="00915BE4">
        <w:trPr>
          <w:trHeight w:val="304"/>
        </w:trPr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14:paraId="49F4D4D4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  <w:tcBorders>
              <w:top w:val="single" w:sz="8" w:space="0" w:color="000000"/>
              <w:bottom w:val="single" w:sz="8" w:space="0" w:color="000000"/>
            </w:tcBorders>
          </w:tcPr>
          <w:p w14:paraId="5095AE3E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1" w:type="dxa"/>
            <w:tcBorders>
              <w:top w:val="single" w:sz="8" w:space="0" w:color="000000"/>
              <w:bottom w:val="single" w:sz="8" w:space="0" w:color="000000"/>
            </w:tcBorders>
          </w:tcPr>
          <w:p w14:paraId="194A6993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bottom w:val="single" w:sz="8" w:space="0" w:color="000000"/>
            </w:tcBorders>
          </w:tcPr>
          <w:p w14:paraId="56C0F934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tcBorders>
              <w:top w:val="single" w:sz="8" w:space="0" w:color="000000"/>
              <w:bottom w:val="single" w:sz="8" w:space="0" w:color="000000"/>
            </w:tcBorders>
          </w:tcPr>
          <w:p w14:paraId="442520B3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  <w:tcBorders>
              <w:top w:val="single" w:sz="8" w:space="0" w:color="000000"/>
              <w:bottom w:val="single" w:sz="8" w:space="0" w:color="000000"/>
            </w:tcBorders>
          </w:tcPr>
          <w:p w14:paraId="5F644094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tcBorders>
              <w:top w:val="single" w:sz="8" w:space="0" w:color="000000"/>
              <w:bottom w:val="single" w:sz="8" w:space="0" w:color="000000"/>
            </w:tcBorders>
          </w:tcPr>
          <w:p w14:paraId="240E4788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6" w:type="dxa"/>
            <w:tcBorders>
              <w:top w:val="single" w:sz="8" w:space="0" w:color="000000"/>
              <w:bottom w:val="single" w:sz="8" w:space="0" w:color="000000"/>
            </w:tcBorders>
          </w:tcPr>
          <w:p w14:paraId="52DAF71C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484" w14:paraId="12B59B7C" w14:textId="77777777" w:rsidTr="00915BE4">
        <w:trPr>
          <w:trHeight w:val="302"/>
        </w:trPr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14:paraId="77DA696C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  <w:tcBorders>
              <w:top w:val="single" w:sz="8" w:space="0" w:color="000000"/>
              <w:bottom w:val="single" w:sz="8" w:space="0" w:color="000000"/>
            </w:tcBorders>
          </w:tcPr>
          <w:p w14:paraId="110B49E0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1" w:type="dxa"/>
            <w:tcBorders>
              <w:top w:val="single" w:sz="8" w:space="0" w:color="000000"/>
              <w:bottom w:val="single" w:sz="8" w:space="0" w:color="000000"/>
            </w:tcBorders>
          </w:tcPr>
          <w:p w14:paraId="791DD0BE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bottom w:val="single" w:sz="8" w:space="0" w:color="000000"/>
            </w:tcBorders>
          </w:tcPr>
          <w:p w14:paraId="07DDF5F9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tcBorders>
              <w:top w:val="single" w:sz="8" w:space="0" w:color="000000"/>
              <w:bottom w:val="single" w:sz="8" w:space="0" w:color="000000"/>
            </w:tcBorders>
          </w:tcPr>
          <w:p w14:paraId="69320920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  <w:tcBorders>
              <w:top w:val="single" w:sz="8" w:space="0" w:color="000000"/>
              <w:bottom w:val="single" w:sz="8" w:space="0" w:color="000000"/>
            </w:tcBorders>
          </w:tcPr>
          <w:p w14:paraId="3F950F41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tcBorders>
              <w:top w:val="single" w:sz="8" w:space="0" w:color="000000"/>
              <w:bottom w:val="single" w:sz="8" w:space="0" w:color="000000"/>
            </w:tcBorders>
          </w:tcPr>
          <w:p w14:paraId="54770967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6" w:type="dxa"/>
            <w:tcBorders>
              <w:top w:val="single" w:sz="8" w:space="0" w:color="000000"/>
              <w:bottom w:val="single" w:sz="8" w:space="0" w:color="000000"/>
            </w:tcBorders>
          </w:tcPr>
          <w:p w14:paraId="75B0979F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484" w14:paraId="0F39D3BA" w14:textId="77777777" w:rsidTr="00915BE4">
        <w:trPr>
          <w:trHeight w:val="302"/>
        </w:trPr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14:paraId="5C1AAD1A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  <w:tcBorders>
              <w:top w:val="single" w:sz="8" w:space="0" w:color="000000"/>
              <w:bottom w:val="single" w:sz="8" w:space="0" w:color="000000"/>
            </w:tcBorders>
          </w:tcPr>
          <w:p w14:paraId="066F9C1C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1" w:type="dxa"/>
            <w:tcBorders>
              <w:top w:val="single" w:sz="8" w:space="0" w:color="000000"/>
              <w:bottom w:val="single" w:sz="8" w:space="0" w:color="000000"/>
            </w:tcBorders>
          </w:tcPr>
          <w:p w14:paraId="02C4939A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bottom w:val="single" w:sz="8" w:space="0" w:color="000000"/>
            </w:tcBorders>
          </w:tcPr>
          <w:p w14:paraId="4A5F1B9D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tcBorders>
              <w:top w:val="single" w:sz="8" w:space="0" w:color="000000"/>
              <w:bottom w:val="single" w:sz="8" w:space="0" w:color="000000"/>
            </w:tcBorders>
          </w:tcPr>
          <w:p w14:paraId="3DB3375F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  <w:tcBorders>
              <w:top w:val="single" w:sz="8" w:space="0" w:color="000000"/>
              <w:bottom w:val="single" w:sz="8" w:space="0" w:color="000000"/>
            </w:tcBorders>
          </w:tcPr>
          <w:p w14:paraId="1F60001F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tcBorders>
              <w:top w:val="single" w:sz="8" w:space="0" w:color="000000"/>
              <w:bottom w:val="single" w:sz="8" w:space="0" w:color="000000"/>
            </w:tcBorders>
          </w:tcPr>
          <w:p w14:paraId="40F1591D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6" w:type="dxa"/>
            <w:tcBorders>
              <w:top w:val="single" w:sz="8" w:space="0" w:color="000000"/>
              <w:bottom w:val="single" w:sz="8" w:space="0" w:color="000000"/>
            </w:tcBorders>
          </w:tcPr>
          <w:p w14:paraId="05F47BB0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484" w14:paraId="156662FF" w14:textId="77777777" w:rsidTr="00915BE4">
        <w:trPr>
          <w:trHeight w:val="304"/>
        </w:trPr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14:paraId="387C304E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  <w:tcBorders>
              <w:top w:val="single" w:sz="8" w:space="0" w:color="000000"/>
              <w:bottom w:val="single" w:sz="8" w:space="0" w:color="000000"/>
            </w:tcBorders>
          </w:tcPr>
          <w:p w14:paraId="0F5600D9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1" w:type="dxa"/>
            <w:tcBorders>
              <w:top w:val="single" w:sz="8" w:space="0" w:color="000000"/>
              <w:bottom w:val="single" w:sz="8" w:space="0" w:color="000000"/>
            </w:tcBorders>
          </w:tcPr>
          <w:p w14:paraId="716B3682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bottom w:val="single" w:sz="8" w:space="0" w:color="000000"/>
            </w:tcBorders>
          </w:tcPr>
          <w:p w14:paraId="3917037A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tcBorders>
              <w:top w:val="single" w:sz="8" w:space="0" w:color="000000"/>
              <w:bottom w:val="single" w:sz="8" w:space="0" w:color="000000"/>
            </w:tcBorders>
          </w:tcPr>
          <w:p w14:paraId="42ED28AD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  <w:tcBorders>
              <w:top w:val="single" w:sz="8" w:space="0" w:color="000000"/>
              <w:bottom w:val="single" w:sz="8" w:space="0" w:color="000000"/>
            </w:tcBorders>
          </w:tcPr>
          <w:p w14:paraId="1F3E4805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tcBorders>
              <w:top w:val="single" w:sz="8" w:space="0" w:color="000000"/>
              <w:bottom w:val="single" w:sz="8" w:space="0" w:color="000000"/>
            </w:tcBorders>
          </w:tcPr>
          <w:p w14:paraId="335DB31F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6" w:type="dxa"/>
            <w:tcBorders>
              <w:top w:val="single" w:sz="8" w:space="0" w:color="000000"/>
              <w:bottom w:val="single" w:sz="8" w:space="0" w:color="000000"/>
            </w:tcBorders>
          </w:tcPr>
          <w:p w14:paraId="2CAD74CB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484" w14:paraId="3C34A915" w14:textId="77777777" w:rsidTr="00915BE4">
        <w:trPr>
          <w:trHeight w:val="302"/>
        </w:trPr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14:paraId="13F07C8C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  <w:tcBorders>
              <w:top w:val="single" w:sz="8" w:space="0" w:color="000000"/>
              <w:bottom w:val="single" w:sz="8" w:space="0" w:color="000000"/>
            </w:tcBorders>
          </w:tcPr>
          <w:p w14:paraId="0BE6CB46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1" w:type="dxa"/>
            <w:tcBorders>
              <w:top w:val="single" w:sz="8" w:space="0" w:color="000000"/>
              <w:bottom w:val="single" w:sz="8" w:space="0" w:color="000000"/>
            </w:tcBorders>
          </w:tcPr>
          <w:p w14:paraId="3010E9B0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bottom w:val="single" w:sz="8" w:space="0" w:color="000000"/>
            </w:tcBorders>
          </w:tcPr>
          <w:p w14:paraId="13E1D3B1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tcBorders>
              <w:top w:val="single" w:sz="8" w:space="0" w:color="000000"/>
              <w:bottom w:val="single" w:sz="8" w:space="0" w:color="000000"/>
            </w:tcBorders>
          </w:tcPr>
          <w:p w14:paraId="5982DD1B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  <w:tcBorders>
              <w:top w:val="single" w:sz="8" w:space="0" w:color="000000"/>
              <w:bottom w:val="single" w:sz="8" w:space="0" w:color="000000"/>
            </w:tcBorders>
          </w:tcPr>
          <w:p w14:paraId="0C692A4E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tcBorders>
              <w:top w:val="single" w:sz="8" w:space="0" w:color="000000"/>
              <w:bottom w:val="single" w:sz="8" w:space="0" w:color="000000"/>
            </w:tcBorders>
          </w:tcPr>
          <w:p w14:paraId="3988AF7A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6" w:type="dxa"/>
            <w:tcBorders>
              <w:top w:val="single" w:sz="8" w:space="0" w:color="000000"/>
              <w:bottom w:val="single" w:sz="8" w:space="0" w:color="000000"/>
            </w:tcBorders>
          </w:tcPr>
          <w:p w14:paraId="4BC0BD8D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484" w14:paraId="6DB42314" w14:textId="77777777" w:rsidTr="00915BE4">
        <w:trPr>
          <w:trHeight w:val="302"/>
        </w:trPr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14:paraId="4B4762D2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  <w:tcBorders>
              <w:top w:val="single" w:sz="8" w:space="0" w:color="000000"/>
              <w:bottom w:val="single" w:sz="8" w:space="0" w:color="000000"/>
            </w:tcBorders>
          </w:tcPr>
          <w:p w14:paraId="0CA6E41D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1" w:type="dxa"/>
            <w:tcBorders>
              <w:top w:val="single" w:sz="8" w:space="0" w:color="000000"/>
              <w:bottom w:val="single" w:sz="8" w:space="0" w:color="000000"/>
            </w:tcBorders>
          </w:tcPr>
          <w:p w14:paraId="7989ED7F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bottom w:val="single" w:sz="8" w:space="0" w:color="000000"/>
            </w:tcBorders>
          </w:tcPr>
          <w:p w14:paraId="3B690D7C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tcBorders>
              <w:top w:val="single" w:sz="8" w:space="0" w:color="000000"/>
              <w:bottom w:val="single" w:sz="8" w:space="0" w:color="000000"/>
            </w:tcBorders>
          </w:tcPr>
          <w:p w14:paraId="48371AB3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  <w:tcBorders>
              <w:top w:val="single" w:sz="8" w:space="0" w:color="000000"/>
              <w:bottom w:val="single" w:sz="8" w:space="0" w:color="000000"/>
            </w:tcBorders>
          </w:tcPr>
          <w:p w14:paraId="050817E7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tcBorders>
              <w:top w:val="single" w:sz="8" w:space="0" w:color="000000"/>
              <w:bottom w:val="single" w:sz="8" w:space="0" w:color="000000"/>
            </w:tcBorders>
          </w:tcPr>
          <w:p w14:paraId="2289A85A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6" w:type="dxa"/>
            <w:tcBorders>
              <w:top w:val="single" w:sz="8" w:space="0" w:color="000000"/>
              <w:bottom w:val="single" w:sz="8" w:space="0" w:color="000000"/>
            </w:tcBorders>
          </w:tcPr>
          <w:p w14:paraId="160C375A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484" w14:paraId="3CA37708" w14:textId="77777777" w:rsidTr="00915BE4">
        <w:trPr>
          <w:trHeight w:val="305"/>
        </w:trPr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14:paraId="32B296A0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  <w:tcBorders>
              <w:top w:val="single" w:sz="8" w:space="0" w:color="000000"/>
              <w:bottom w:val="single" w:sz="8" w:space="0" w:color="000000"/>
            </w:tcBorders>
          </w:tcPr>
          <w:p w14:paraId="08494262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1" w:type="dxa"/>
            <w:tcBorders>
              <w:top w:val="single" w:sz="8" w:space="0" w:color="000000"/>
              <w:bottom w:val="single" w:sz="8" w:space="0" w:color="000000"/>
            </w:tcBorders>
          </w:tcPr>
          <w:p w14:paraId="7D845D4C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bottom w:val="single" w:sz="8" w:space="0" w:color="000000"/>
            </w:tcBorders>
          </w:tcPr>
          <w:p w14:paraId="59FC398C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tcBorders>
              <w:top w:val="single" w:sz="8" w:space="0" w:color="000000"/>
              <w:bottom w:val="single" w:sz="8" w:space="0" w:color="000000"/>
            </w:tcBorders>
          </w:tcPr>
          <w:p w14:paraId="3C38A353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  <w:tcBorders>
              <w:top w:val="single" w:sz="8" w:space="0" w:color="000000"/>
              <w:bottom w:val="single" w:sz="8" w:space="0" w:color="000000"/>
            </w:tcBorders>
          </w:tcPr>
          <w:p w14:paraId="63DE7D78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tcBorders>
              <w:top w:val="single" w:sz="8" w:space="0" w:color="000000"/>
              <w:bottom w:val="single" w:sz="8" w:space="0" w:color="000000"/>
            </w:tcBorders>
          </w:tcPr>
          <w:p w14:paraId="69804805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6" w:type="dxa"/>
            <w:tcBorders>
              <w:top w:val="single" w:sz="8" w:space="0" w:color="000000"/>
              <w:bottom w:val="single" w:sz="8" w:space="0" w:color="000000"/>
            </w:tcBorders>
          </w:tcPr>
          <w:p w14:paraId="7957E970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484" w14:paraId="77546389" w14:textId="77777777" w:rsidTr="00915BE4">
        <w:trPr>
          <w:trHeight w:val="302"/>
        </w:trPr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14:paraId="661A45CC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  <w:tcBorders>
              <w:top w:val="single" w:sz="8" w:space="0" w:color="000000"/>
              <w:bottom w:val="single" w:sz="8" w:space="0" w:color="000000"/>
            </w:tcBorders>
          </w:tcPr>
          <w:p w14:paraId="18F47F6C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1" w:type="dxa"/>
            <w:tcBorders>
              <w:top w:val="single" w:sz="8" w:space="0" w:color="000000"/>
              <w:bottom w:val="single" w:sz="8" w:space="0" w:color="000000"/>
            </w:tcBorders>
          </w:tcPr>
          <w:p w14:paraId="76C923AE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bottom w:val="single" w:sz="8" w:space="0" w:color="000000"/>
            </w:tcBorders>
          </w:tcPr>
          <w:p w14:paraId="1D6AB510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tcBorders>
              <w:top w:val="single" w:sz="8" w:space="0" w:color="000000"/>
              <w:bottom w:val="single" w:sz="8" w:space="0" w:color="000000"/>
            </w:tcBorders>
          </w:tcPr>
          <w:p w14:paraId="21B0DB31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  <w:tcBorders>
              <w:top w:val="single" w:sz="8" w:space="0" w:color="000000"/>
              <w:bottom w:val="single" w:sz="8" w:space="0" w:color="000000"/>
            </w:tcBorders>
          </w:tcPr>
          <w:p w14:paraId="18D59901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tcBorders>
              <w:top w:val="single" w:sz="8" w:space="0" w:color="000000"/>
              <w:bottom w:val="single" w:sz="8" w:space="0" w:color="000000"/>
            </w:tcBorders>
          </w:tcPr>
          <w:p w14:paraId="555B89AA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6" w:type="dxa"/>
            <w:tcBorders>
              <w:top w:val="single" w:sz="8" w:space="0" w:color="000000"/>
              <w:bottom w:val="single" w:sz="8" w:space="0" w:color="000000"/>
            </w:tcBorders>
          </w:tcPr>
          <w:p w14:paraId="33BD117B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484" w14:paraId="128C8EE2" w14:textId="77777777" w:rsidTr="00915BE4">
        <w:trPr>
          <w:trHeight w:val="302"/>
        </w:trPr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14:paraId="7B7B8663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  <w:tcBorders>
              <w:top w:val="single" w:sz="8" w:space="0" w:color="000000"/>
              <w:bottom w:val="single" w:sz="8" w:space="0" w:color="000000"/>
            </w:tcBorders>
          </w:tcPr>
          <w:p w14:paraId="4CDF7B7A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1" w:type="dxa"/>
            <w:tcBorders>
              <w:top w:val="single" w:sz="8" w:space="0" w:color="000000"/>
              <w:bottom w:val="single" w:sz="8" w:space="0" w:color="000000"/>
            </w:tcBorders>
          </w:tcPr>
          <w:p w14:paraId="3490C65F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bottom w:val="single" w:sz="8" w:space="0" w:color="000000"/>
            </w:tcBorders>
          </w:tcPr>
          <w:p w14:paraId="3116F631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tcBorders>
              <w:top w:val="single" w:sz="8" w:space="0" w:color="000000"/>
              <w:bottom w:val="single" w:sz="8" w:space="0" w:color="000000"/>
            </w:tcBorders>
          </w:tcPr>
          <w:p w14:paraId="58EF7ACF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  <w:tcBorders>
              <w:top w:val="single" w:sz="8" w:space="0" w:color="000000"/>
              <w:bottom w:val="single" w:sz="8" w:space="0" w:color="000000"/>
            </w:tcBorders>
          </w:tcPr>
          <w:p w14:paraId="76473C33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tcBorders>
              <w:top w:val="single" w:sz="8" w:space="0" w:color="000000"/>
              <w:bottom w:val="single" w:sz="8" w:space="0" w:color="000000"/>
            </w:tcBorders>
          </w:tcPr>
          <w:p w14:paraId="25DD6B09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6" w:type="dxa"/>
            <w:tcBorders>
              <w:top w:val="single" w:sz="8" w:space="0" w:color="000000"/>
              <w:bottom w:val="single" w:sz="8" w:space="0" w:color="000000"/>
            </w:tcBorders>
          </w:tcPr>
          <w:p w14:paraId="3A601183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484" w14:paraId="0A436425" w14:textId="77777777" w:rsidTr="00915BE4">
        <w:trPr>
          <w:trHeight w:val="304"/>
        </w:trPr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14:paraId="355221BC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  <w:tcBorders>
              <w:top w:val="single" w:sz="8" w:space="0" w:color="000000"/>
              <w:bottom w:val="single" w:sz="8" w:space="0" w:color="000000"/>
            </w:tcBorders>
          </w:tcPr>
          <w:p w14:paraId="2AE4F487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1" w:type="dxa"/>
            <w:tcBorders>
              <w:top w:val="single" w:sz="8" w:space="0" w:color="000000"/>
              <w:bottom w:val="single" w:sz="8" w:space="0" w:color="000000"/>
            </w:tcBorders>
          </w:tcPr>
          <w:p w14:paraId="2C85A09B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bottom w:val="single" w:sz="8" w:space="0" w:color="000000"/>
            </w:tcBorders>
          </w:tcPr>
          <w:p w14:paraId="1D6F31AD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tcBorders>
              <w:top w:val="single" w:sz="8" w:space="0" w:color="000000"/>
              <w:bottom w:val="single" w:sz="8" w:space="0" w:color="000000"/>
            </w:tcBorders>
          </w:tcPr>
          <w:p w14:paraId="4DD18BBE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  <w:tcBorders>
              <w:top w:val="single" w:sz="8" w:space="0" w:color="000000"/>
              <w:bottom w:val="single" w:sz="8" w:space="0" w:color="000000"/>
            </w:tcBorders>
          </w:tcPr>
          <w:p w14:paraId="7AEAE651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tcBorders>
              <w:top w:val="single" w:sz="8" w:space="0" w:color="000000"/>
              <w:bottom w:val="single" w:sz="8" w:space="0" w:color="000000"/>
            </w:tcBorders>
          </w:tcPr>
          <w:p w14:paraId="209299A7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6" w:type="dxa"/>
            <w:tcBorders>
              <w:top w:val="single" w:sz="8" w:space="0" w:color="000000"/>
              <w:bottom w:val="single" w:sz="8" w:space="0" w:color="000000"/>
            </w:tcBorders>
          </w:tcPr>
          <w:p w14:paraId="331D689F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484" w14:paraId="26F3161A" w14:textId="77777777" w:rsidTr="00915BE4">
        <w:trPr>
          <w:trHeight w:val="302"/>
        </w:trPr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14:paraId="5665A4C0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  <w:tcBorders>
              <w:top w:val="single" w:sz="8" w:space="0" w:color="000000"/>
              <w:bottom w:val="single" w:sz="8" w:space="0" w:color="000000"/>
            </w:tcBorders>
          </w:tcPr>
          <w:p w14:paraId="146E3444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1" w:type="dxa"/>
            <w:tcBorders>
              <w:top w:val="single" w:sz="8" w:space="0" w:color="000000"/>
              <w:bottom w:val="single" w:sz="8" w:space="0" w:color="000000"/>
            </w:tcBorders>
          </w:tcPr>
          <w:p w14:paraId="62D7D85D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bottom w:val="single" w:sz="8" w:space="0" w:color="000000"/>
            </w:tcBorders>
          </w:tcPr>
          <w:p w14:paraId="0D944274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tcBorders>
              <w:top w:val="single" w:sz="8" w:space="0" w:color="000000"/>
              <w:bottom w:val="single" w:sz="8" w:space="0" w:color="000000"/>
            </w:tcBorders>
          </w:tcPr>
          <w:p w14:paraId="0BC60761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  <w:tcBorders>
              <w:top w:val="single" w:sz="8" w:space="0" w:color="000000"/>
              <w:bottom w:val="single" w:sz="8" w:space="0" w:color="000000"/>
            </w:tcBorders>
          </w:tcPr>
          <w:p w14:paraId="4715C04C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tcBorders>
              <w:top w:val="single" w:sz="8" w:space="0" w:color="000000"/>
              <w:bottom w:val="single" w:sz="8" w:space="0" w:color="000000"/>
            </w:tcBorders>
          </w:tcPr>
          <w:p w14:paraId="287EF5F5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6" w:type="dxa"/>
            <w:tcBorders>
              <w:top w:val="single" w:sz="8" w:space="0" w:color="000000"/>
              <w:bottom w:val="single" w:sz="8" w:space="0" w:color="000000"/>
            </w:tcBorders>
          </w:tcPr>
          <w:p w14:paraId="29AE8362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484" w14:paraId="1C370A53" w14:textId="77777777" w:rsidTr="00915BE4">
        <w:trPr>
          <w:trHeight w:val="302"/>
        </w:trPr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14:paraId="56A3B292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  <w:tcBorders>
              <w:top w:val="single" w:sz="8" w:space="0" w:color="000000"/>
              <w:bottom w:val="single" w:sz="8" w:space="0" w:color="000000"/>
            </w:tcBorders>
          </w:tcPr>
          <w:p w14:paraId="61065DAF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1" w:type="dxa"/>
            <w:tcBorders>
              <w:top w:val="single" w:sz="8" w:space="0" w:color="000000"/>
              <w:bottom w:val="single" w:sz="8" w:space="0" w:color="000000"/>
            </w:tcBorders>
          </w:tcPr>
          <w:p w14:paraId="4C44E9D3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bottom w:val="single" w:sz="8" w:space="0" w:color="000000"/>
            </w:tcBorders>
          </w:tcPr>
          <w:p w14:paraId="0ACB2909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tcBorders>
              <w:top w:val="single" w:sz="8" w:space="0" w:color="000000"/>
              <w:bottom w:val="single" w:sz="8" w:space="0" w:color="000000"/>
            </w:tcBorders>
          </w:tcPr>
          <w:p w14:paraId="2EF1E888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  <w:tcBorders>
              <w:top w:val="single" w:sz="8" w:space="0" w:color="000000"/>
              <w:bottom w:val="single" w:sz="8" w:space="0" w:color="000000"/>
            </w:tcBorders>
          </w:tcPr>
          <w:p w14:paraId="11726DF8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tcBorders>
              <w:top w:val="single" w:sz="8" w:space="0" w:color="000000"/>
              <w:bottom w:val="single" w:sz="8" w:space="0" w:color="000000"/>
            </w:tcBorders>
          </w:tcPr>
          <w:p w14:paraId="6DF17E49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6" w:type="dxa"/>
            <w:tcBorders>
              <w:top w:val="single" w:sz="8" w:space="0" w:color="000000"/>
              <w:bottom w:val="single" w:sz="8" w:space="0" w:color="000000"/>
            </w:tcBorders>
          </w:tcPr>
          <w:p w14:paraId="6486A363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484" w14:paraId="6716766B" w14:textId="77777777" w:rsidTr="00915BE4">
        <w:trPr>
          <w:trHeight w:val="304"/>
        </w:trPr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14:paraId="0693C136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  <w:tcBorders>
              <w:top w:val="single" w:sz="8" w:space="0" w:color="000000"/>
              <w:bottom w:val="single" w:sz="8" w:space="0" w:color="000000"/>
            </w:tcBorders>
          </w:tcPr>
          <w:p w14:paraId="6D67EACA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1" w:type="dxa"/>
            <w:tcBorders>
              <w:top w:val="single" w:sz="8" w:space="0" w:color="000000"/>
              <w:bottom w:val="single" w:sz="8" w:space="0" w:color="000000"/>
            </w:tcBorders>
          </w:tcPr>
          <w:p w14:paraId="46A72DBC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bottom w:val="single" w:sz="8" w:space="0" w:color="000000"/>
            </w:tcBorders>
          </w:tcPr>
          <w:p w14:paraId="169263EF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tcBorders>
              <w:top w:val="single" w:sz="8" w:space="0" w:color="000000"/>
              <w:bottom w:val="single" w:sz="8" w:space="0" w:color="000000"/>
            </w:tcBorders>
          </w:tcPr>
          <w:p w14:paraId="09108B1D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  <w:tcBorders>
              <w:top w:val="single" w:sz="8" w:space="0" w:color="000000"/>
              <w:bottom w:val="single" w:sz="8" w:space="0" w:color="000000"/>
            </w:tcBorders>
          </w:tcPr>
          <w:p w14:paraId="5AB58F5B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tcBorders>
              <w:top w:val="single" w:sz="8" w:space="0" w:color="000000"/>
              <w:bottom w:val="single" w:sz="8" w:space="0" w:color="000000"/>
            </w:tcBorders>
          </w:tcPr>
          <w:p w14:paraId="02497C44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6" w:type="dxa"/>
            <w:tcBorders>
              <w:top w:val="single" w:sz="8" w:space="0" w:color="000000"/>
              <w:bottom w:val="single" w:sz="8" w:space="0" w:color="000000"/>
            </w:tcBorders>
          </w:tcPr>
          <w:p w14:paraId="5830E6E3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484" w14:paraId="3489EEE0" w14:textId="77777777" w:rsidTr="00915BE4">
        <w:trPr>
          <w:trHeight w:val="302"/>
        </w:trPr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14:paraId="63C9E38D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  <w:tcBorders>
              <w:top w:val="single" w:sz="8" w:space="0" w:color="000000"/>
              <w:bottom w:val="single" w:sz="8" w:space="0" w:color="000000"/>
            </w:tcBorders>
          </w:tcPr>
          <w:p w14:paraId="532B7BA7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1" w:type="dxa"/>
            <w:tcBorders>
              <w:top w:val="single" w:sz="8" w:space="0" w:color="000000"/>
              <w:bottom w:val="single" w:sz="8" w:space="0" w:color="000000"/>
            </w:tcBorders>
          </w:tcPr>
          <w:p w14:paraId="463390EE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bottom w:val="single" w:sz="8" w:space="0" w:color="000000"/>
            </w:tcBorders>
          </w:tcPr>
          <w:p w14:paraId="434BDD71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tcBorders>
              <w:top w:val="single" w:sz="8" w:space="0" w:color="000000"/>
              <w:bottom w:val="single" w:sz="8" w:space="0" w:color="000000"/>
            </w:tcBorders>
          </w:tcPr>
          <w:p w14:paraId="507B0FDE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  <w:tcBorders>
              <w:top w:val="single" w:sz="8" w:space="0" w:color="000000"/>
              <w:bottom w:val="single" w:sz="8" w:space="0" w:color="000000"/>
            </w:tcBorders>
          </w:tcPr>
          <w:p w14:paraId="1C1C8CFF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tcBorders>
              <w:top w:val="single" w:sz="8" w:space="0" w:color="000000"/>
              <w:bottom w:val="single" w:sz="8" w:space="0" w:color="000000"/>
            </w:tcBorders>
          </w:tcPr>
          <w:p w14:paraId="0E59C1D8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6" w:type="dxa"/>
            <w:tcBorders>
              <w:top w:val="single" w:sz="8" w:space="0" w:color="000000"/>
              <w:bottom w:val="single" w:sz="8" w:space="0" w:color="000000"/>
            </w:tcBorders>
          </w:tcPr>
          <w:p w14:paraId="246E3F95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484" w14:paraId="409B7175" w14:textId="77777777" w:rsidTr="00915BE4">
        <w:trPr>
          <w:trHeight w:val="302"/>
        </w:trPr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14:paraId="2A9DE69C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  <w:tcBorders>
              <w:top w:val="single" w:sz="8" w:space="0" w:color="000000"/>
              <w:bottom w:val="single" w:sz="8" w:space="0" w:color="000000"/>
            </w:tcBorders>
          </w:tcPr>
          <w:p w14:paraId="06A4C358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1" w:type="dxa"/>
            <w:tcBorders>
              <w:top w:val="single" w:sz="8" w:space="0" w:color="000000"/>
              <w:bottom w:val="single" w:sz="8" w:space="0" w:color="000000"/>
            </w:tcBorders>
          </w:tcPr>
          <w:p w14:paraId="79E6C42F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bottom w:val="single" w:sz="8" w:space="0" w:color="000000"/>
            </w:tcBorders>
          </w:tcPr>
          <w:p w14:paraId="25012847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tcBorders>
              <w:top w:val="single" w:sz="8" w:space="0" w:color="000000"/>
              <w:bottom w:val="single" w:sz="8" w:space="0" w:color="000000"/>
            </w:tcBorders>
          </w:tcPr>
          <w:p w14:paraId="3872E02B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  <w:tcBorders>
              <w:top w:val="single" w:sz="8" w:space="0" w:color="000000"/>
              <w:bottom w:val="single" w:sz="8" w:space="0" w:color="000000"/>
            </w:tcBorders>
          </w:tcPr>
          <w:p w14:paraId="2A0EAA30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tcBorders>
              <w:top w:val="single" w:sz="8" w:space="0" w:color="000000"/>
              <w:bottom w:val="single" w:sz="8" w:space="0" w:color="000000"/>
            </w:tcBorders>
          </w:tcPr>
          <w:p w14:paraId="0FA3C1BE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6" w:type="dxa"/>
            <w:tcBorders>
              <w:top w:val="single" w:sz="8" w:space="0" w:color="000000"/>
              <w:bottom w:val="single" w:sz="8" w:space="0" w:color="000000"/>
            </w:tcBorders>
          </w:tcPr>
          <w:p w14:paraId="184C4262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484" w14:paraId="5C3C8928" w14:textId="77777777" w:rsidTr="00915BE4">
        <w:trPr>
          <w:trHeight w:val="304"/>
        </w:trPr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14:paraId="265C76C3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  <w:tcBorders>
              <w:top w:val="single" w:sz="8" w:space="0" w:color="000000"/>
              <w:bottom w:val="single" w:sz="8" w:space="0" w:color="000000"/>
            </w:tcBorders>
          </w:tcPr>
          <w:p w14:paraId="4444E7D6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1" w:type="dxa"/>
            <w:tcBorders>
              <w:top w:val="single" w:sz="8" w:space="0" w:color="000000"/>
              <w:bottom w:val="single" w:sz="8" w:space="0" w:color="000000"/>
            </w:tcBorders>
          </w:tcPr>
          <w:p w14:paraId="227EE425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bottom w:val="single" w:sz="8" w:space="0" w:color="000000"/>
            </w:tcBorders>
          </w:tcPr>
          <w:p w14:paraId="79032C64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tcBorders>
              <w:top w:val="single" w:sz="8" w:space="0" w:color="000000"/>
              <w:bottom w:val="single" w:sz="8" w:space="0" w:color="000000"/>
            </w:tcBorders>
          </w:tcPr>
          <w:p w14:paraId="09CAE713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  <w:tcBorders>
              <w:top w:val="single" w:sz="8" w:space="0" w:color="000000"/>
              <w:bottom w:val="single" w:sz="8" w:space="0" w:color="000000"/>
            </w:tcBorders>
          </w:tcPr>
          <w:p w14:paraId="480F895C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tcBorders>
              <w:top w:val="single" w:sz="8" w:space="0" w:color="000000"/>
              <w:bottom w:val="single" w:sz="8" w:space="0" w:color="000000"/>
            </w:tcBorders>
          </w:tcPr>
          <w:p w14:paraId="171576E0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6" w:type="dxa"/>
            <w:tcBorders>
              <w:top w:val="single" w:sz="8" w:space="0" w:color="000000"/>
              <w:bottom w:val="single" w:sz="8" w:space="0" w:color="000000"/>
            </w:tcBorders>
          </w:tcPr>
          <w:p w14:paraId="2D7E2ACB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484" w14:paraId="032A3EC7" w14:textId="77777777" w:rsidTr="00915BE4">
        <w:trPr>
          <w:trHeight w:val="302"/>
        </w:trPr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14:paraId="1966B473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  <w:tcBorders>
              <w:top w:val="single" w:sz="8" w:space="0" w:color="000000"/>
              <w:bottom w:val="single" w:sz="8" w:space="0" w:color="000000"/>
            </w:tcBorders>
          </w:tcPr>
          <w:p w14:paraId="14256F5B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1" w:type="dxa"/>
            <w:tcBorders>
              <w:top w:val="single" w:sz="8" w:space="0" w:color="000000"/>
              <w:bottom w:val="single" w:sz="8" w:space="0" w:color="000000"/>
            </w:tcBorders>
          </w:tcPr>
          <w:p w14:paraId="7B2DA5C9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bottom w:val="single" w:sz="8" w:space="0" w:color="000000"/>
            </w:tcBorders>
          </w:tcPr>
          <w:p w14:paraId="213E04E9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tcBorders>
              <w:top w:val="single" w:sz="8" w:space="0" w:color="000000"/>
              <w:bottom w:val="single" w:sz="8" w:space="0" w:color="000000"/>
            </w:tcBorders>
          </w:tcPr>
          <w:p w14:paraId="634F1FE8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  <w:tcBorders>
              <w:top w:val="single" w:sz="8" w:space="0" w:color="000000"/>
              <w:bottom w:val="single" w:sz="8" w:space="0" w:color="000000"/>
            </w:tcBorders>
          </w:tcPr>
          <w:p w14:paraId="6D87E923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tcBorders>
              <w:top w:val="single" w:sz="8" w:space="0" w:color="000000"/>
              <w:bottom w:val="single" w:sz="8" w:space="0" w:color="000000"/>
            </w:tcBorders>
          </w:tcPr>
          <w:p w14:paraId="1207C619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6" w:type="dxa"/>
            <w:tcBorders>
              <w:top w:val="single" w:sz="8" w:space="0" w:color="000000"/>
              <w:bottom w:val="single" w:sz="8" w:space="0" w:color="000000"/>
            </w:tcBorders>
          </w:tcPr>
          <w:p w14:paraId="4F477397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484" w14:paraId="6A5E10C3" w14:textId="77777777" w:rsidTr="00915BE4">
        <w:trPr>
          <w:trHeight w:val="302"/>
        </w:trPr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14:paraId="06B70062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  <w:tcBorders>
              <w:top w:val="single" w:sz="8" w:space="0" w:color="000000"/>
              <w:bottom w:val="single" w:sz="8" w:space="0" w:color="000000"/>
            </w:tcBorders>
          </w:tcPr>
          <w:p w14:paraId="359669E6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1" w:type="dxa"/>
            <w:tcBorders>
              <w:top w:val="single" w:sz="8" w:space="0" w:color="000000"/>
              <w:bottom w:val="single" w:sz="8" w:space="0" w:color="000000"/>
            </w:tcBorders>
          </w:tcPr>
          <w:p w14:paraId="66697329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bottom w:val="single" w:sz="8" w:space="0" w:color="000000"/>
            </w:tcBorders>
          </w:tcPr>
          <w:p w14:paraId="7673DBE9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tcBorders>
              <w:top w:val="single" w:sz="8" w:space="0" w:color="000000"/>
              <w:bottom w:val="single" w:sz="8" w:space="0" w:color="000000"/>
            </w:tcBorders>
          </w:tcPr>
          <w:p w14:paraId="55C868B0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  <w:tcBorders>
              <w:top w:val="single" w:sz="8" w:space="0" w:color="000000"/>
              <w:bottom w:val="single" w:sz="8" w:space="0" w:color="000000"/>
            </w:tcBorders>
          </w:tcPr>
          <w:p w14:paraId="04650946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tcBorders>
              <w:top w:val="single" w:sz="8" w:space="0" w:color="000000"/>
              <w:bottom w:val="single" w:sz="8" w:space="0" w:color="000000"/>
            </w:tcBorders>
          </w:tcPr>
          <w:p w14:paraId="33217409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6" w:type="dxa"/>
            <w:tcBorders>
              <w:top w:val="single" w:sz="8" w:space="0" w:color="000000"/>
              <w:bottom w:val="single" w:sz="8" w:space="0" w:color="000000"/>
            </w:tcBorders>
          </w:tcPr>
          <w:p w14:paraId="256D3A30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484" w14:paraId="24ABB528" w14:textId="77777777" w:rsidTr="00915BE4">
        <w:trPr>
          <w:trHeight w:val="304"/>
        </w:trPr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14:paraId="35B5F410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  <w:tcBorders>
              <w:top w:val="single" w:sz="8" w:space="0" w:color="000000"/>
              <w:bottom w:val="single" w:sz="8" w:space="0" w:color="000000"/>
            </w:tcBorders>
          </w:tcPr>
          <w:p w14:paraId="2060E0E2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1" w:type="dxa"/>
            <w:tcBorders>
              <w:top w:val="single" w:sz="8" w:space="0" w:color="000000"/>
              <w:bottom w:val="single" w:sz="8" w:space="0" w:color="000000"/>
            </w:tcBorders>
          </w:tcPr>
          <w:p w14:paraId="3F9FF420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bottom w:val="single" w:sz="8" w:space="0" w:color="000000"/>
            </w:tcBorders>
          </w:tcPr>
          <w:p w14:paraId="7665480A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tcBorders>
              <w:top w:val="single" w:sz="8" w:space="0" w:color="000000"/>
              <w:bottom w:val="single" w:sz="8" w:space="0" w:color="000000"/>
            </w:tcBorders>
          </w:tcPr>
          <w:p w14:paraId="26898E5D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  <w:tcBorders>
              <w:top w:val="single" w:sz="8" w:space="0" w:color="000000"/>
              <w:bottom w:val="single" w:sz="8" w:space="0" w:color="000000"/>
            </w:tcBorders>
          </w:tcPr>
          <w:p w14:paraId="06273A77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tcBorders>
              <w:top w:val="single" w:sz="8" w:space="0" w:color="000000"/>
              <w:bottom w:val="single" w:sz="8" w:space="0" w:color="000000"/>
            </w:tcBorders>
          </w:tcPr>
          <w:p w14:paraId="29FA8EF2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6" w:type="dxa"/>
            <w:tcBorders>
              <w:top w:val="single" w:sz="8" w:space="0" w:color="000000"/>
              <w:bottom w:val="single" w:sz="8" w:space="0" w:color="000000"/>
            </w:tcBorders>
          </w:tcPr>
          <w:p w14:paraId="0C4A97BC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484" w14:paraId="69329606" w14:textId="77777777" w:rsidTr="00915BE4">
        <w:trPr>
          <w:trHeight w:val="302"/>
        </w:trPr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14:paraId="6A51794C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  <w:tcBorders>
              <w:top w:val="single" w:sz="8" w:space="0" w:color="000000"/>
              <w:bottom w:val="single" w:sz="8" w:space="0" w:color="000000"/>
            </w:tcBorders>
          </w:tcPr>
          <w:p w14:paraId="52A75A89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1" w:type="dxa"/>
            <w:tcBorders>
              <w:top w:val="single" w:sz="8" w:space="0" w:color="000000"/>
              <w:bottom w:val="single" w:sz="8" w:space="0" w:color="000000"/>
            </w:tcBorders>
          </w:tcPr>
          <w:p w14:paraId="79491242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bottom w:val="single" w:sz="8" w:space="0" w:color="000000"/>
            </w:tcBorders>
          </w:tcPr>
          <w:p w14:paraId="034E5BAD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tcBorders>
              <w:top w:val="single" w:sz="8" w:space="0" w:color="000000"/>
              <w:bottom w:val="single" w:sz="8" w:space="0" w:color="000000"/>
            </w:tcBorders>
          </w:tcPr>
          <w:p w14:paraId="701FAC53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  <w:tcBorders>
              <w:top w:val="single" w:sz="8" w:space="0" w:color="000000"/>
              <w:bottom w:val="single" w:sz="8" w:space="0" w:color="000000"/>
            </w:tcBorders>
          </w:tcPr>
          <w:p w14:paraId="0A22DA01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tcBorders>
              <w:top w:val="single" w:sz="8" w:space="0" w:color="000000"/>
              <w:bottom w:val="single" w:sz="8" w:space="0" w:color="000000"/>
            </w:tcBorders>
          </w:tcPr>
          <w:p w14:paraId="7612077D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6" w:type="dxa"/>
            <w:tcBorders>
              <w:top w:val="single" w:sz="8" w:space="0" w:color="000000"/>
              <w:bottom w:val="single" w:sz="8" w:space="0" w:color="000000"/>
            </w:tcBorders>
          </w:tcPr>
          <w:p w14:paraId="2CB65048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484" w14:paraId="16642C53" w14:textId="77777777" w:rsidTr="00915BE4">
        <w:trPr>
          <w:trHeight w:val="302"/>
        </w:trPr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14:paraId="54B2430A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  <w:tcBorders>
              <w:top w:val="single" w:sz="8" w:space="0" w:color="000000"/>
              <w:bottom w:val="single" w:sz="8" w:space="0" w:color="000000"/>
            </w:tcBorders>
          </w:tcPr>
          <w:p w14:paraId="55C2AED3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1" w:type="dxa"/>
            <w:tcBorders>
              <w:top w:val="single" w:sz="8" w:space="0" w:color="000000"/>
              <w:bottom w:val="single" w:sz="8" w:space="0" w:color="000000"/>
            </w:tcBorders>
          </w:tcPr>
          <w:p w14:paraId="28B9A67A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bottom w:val="single" w:sz="8" w:space="0" w:color="000000"/>
            </w:tcBorders>
          </w:tcPr>
          <w:p w14:paraId="75345748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tcBorders>
              <w:top w:val="single" w:sz="8" w:space="0" w:color="000000"/>
              <w:bottom w:val="single" w:sz="8" w:space="0" w:color="000000"/>
            </w:tcBorders>
          </w:tcPr>
          <w:p w14:paraId="74055180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  <w:tcBorders>
              <w:top w:val="single" w:sz="8" w:space="0" w:color="000000"/>
              <w:bottom w:val="single" w:sz="8" w:space="0" w:color="000000"/>
            </w:tcBorders>
          </w:tcPr>
          <w:p w14:paraId="0B148E85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tcBorders>
              <w:top w:val="single" w:sz="8" w:space="0" w:color="000000"/>
              <w:bottom w:val="single" w:sz="8" w:space="0" w:color="000000"/>
            </w:tcBorders>
          </w:tcPr>
          <w:p w14:paraId="2EAC30E6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6" w:type="dxa"/>
            <w:tcBorders>
              <w:top w:val="single" w:sz="8" w:space="0" w:color="000000"/>
              <w:bottom w:val="single" w:sz="8" w:space="0" w:color="000000"/>
            </w:tcBorders>
          </w:tcPr>
          <w:p w14:paraId="1EDCC451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484" w14:paraId="172CE2E0" w14:textId="77777777" w:rsidTr="00915BE4">
        <w:trPr>
          <w:trHeight w:val="304"/>
        </w:trPr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14:paraId="1C0517EA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  <w:tcBorders>
              <w:top w:val="single" w:sz="8" w:space="0" w:color="000000"/>
              <w:bottom w:val="single" w:sz="8" w:space="0" w:color="000000"/>
            </w:tcBorders>
          </w:tcPr>
          <w:p w14:paraId="0A73227C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1" w:type="dxa"/>
            <w:tcBorders>
              <w:top w:val="single" w:sz="8" w:space="0" w:color="000000"/>
              <w:bottom w:val="single" w:sz="8" w:space="0" w:color="000000"/>
            </w:tcBorders>
          </w:tcPr>
          <w:p w14:paraId="7DFEA48B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bottom w:val="single" w:sz="8" w:space="0" w:color="000000"/>
            </w:tcBorders>
          </w:tcPr>
          <w:p w14:paraId="2CFB5CDC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tcBorders>
              <w:top w:val="single" w:sz="8" w:space="0" w:color="000000"/>
              <w:bottom w:val="single" w:sz="8" w:space="0" w:color="000000"/>
            </w:tcBorders>
          </w:tcPr>
          <w:p w14:paraId="42264135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  <w:tcBorders>
              <w:top w:val="single" w:sz="8" w:space="0" w:color="000000"/>
              <w:bottom w:val="single" w:sz="8" w:space="0" w:color="000000"/>
            </w:tcBorders>
          </w:tcPr>
          <w:p w14:paraId="50A06D90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tcBorders>
              <w:top w:val="single" w:sz="8" w:space="0" w:color="000000"/>
              <w:bottom w:val="single" w:sz="8" w:space="0" w:color="000000"/>
            </w:tcBorders>
          </w:tcPr>
          <w:p w14:paraId="359808F3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6" w:type="dxa"/>
            <w:tcBorders>
              <w:top w:val="single" w:sz="8" w:space="0" w:color="000000"/>
              <w:bottom w:val="single" w:sz="8" w:space="0" w:color="000000"/>
            </w:tcBorders>
          </w:tcPr>
          <w:p w14:paraId="249C31BD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484" w14:paraId="3E6CF09A" w14:textId="77777777" w:rsidTr="00915BE4">
        <w:trPr>
          <w:trHeight w:val="302"/>
        </w:trPr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14:paraId="30085C3B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  <w:tcBorders>
              <w:top w:val="single" w:sz="8" w:space="0" w:color="000000"/>
              <w:bottom w:val="single" w:sz="8" w:space="0" w:color="000000"/>
            </w:tcBorders>
          </w:tcPr>
          <w:p w14:paraId="4BC70765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1" w:type="dxa"/>
            <w:tcBorders>
              <w:top w:val="single" w:sz="8" w:space="0" w:color="000000"/>
              <w:bottom w:val="single" w:sz="8" w:space="0" w:color="000000"/>
            </w:tcBorders>
          </w:tcPr>
          <w:p w14:paraId="2D737DDE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bottom w:val="single" w:sz="8" w:space="0" w:color="000000"/>
            </w:tcBorders>
          </w:tcPr>
          <w:p w14:paraId="42B06EC3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tcBorders>
              <w:top w:val="single" w:sz="8" w:space="0" w:color="000000"/>
              <w:bottom w:val="single" w:sz="8" w:space="0" w:color="000000"/>
            </w:tcBorders>
          </w:tcPr>
          <w:p w14:paraId="059602C3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  <w:tcBorders>
              <w:top w:val="single" w:sz="8" w:space="0" w:color="000000"/>
              <w:bottom w:val="single" w:sz="8" w:space="0" w:color="000000"/>
            </w:tcBorders>
          </w:tcPr>
          <w:p w14:paraId="66F4B719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tcBorders>
              <w:top w:val="single" w:sz="8" w:space="0" w:color="000000"/>
              <w:bottom w:val="single" w:sz="8" w:space="0" w:color="000000"/>
            </w:tcBorders>
          </w:tcPr>
          <w:p w14:paraId="55212621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6" w:type="dxa"/>
            <w:tcBorders>
              <w:top w:val="single" w:sz="8" w:space="0" w:color="000000"/>
              <w:bottom w:val="single" w:sz="8" w:space="0" w:color="000000"/>
            </w:tcBorders>
          </w:tcPr>
          <w:p w14:paraId="73C096FA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484" w14:paraId="2F10E8DE" w14:textId="77777777" w:rsidTr="00915BE4">
        <w:trPr>
          <w:trHeight w:val="302"/>
        </w:trPr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14:paraId="7457207B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  <w:tcBorders>
              <w:top w:val="single" w:sz="8" w:space="0" w:color="000000"/>
              <w:bottom w:val="single" w:sz="8" w:space="0" w:color="000000"/>
            </w:tcBorders>
          </w:tcPr>
          <w:p w14:paraId="4D85F509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1" w:type="dxa"/>
            <w:tcBorders>
              <w:top w:val="single" w:sz="8" w:space="0" w:color="000000"/>
              <w:bottom w:val="single" w:sz="8" w:space="0" w:color="000000"/>
            </w:tcBorders>
          </w:tcPr>
          <w:p w14:paraId="271638E8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bottom w:val="single" w:sz="8" w:space="0" w:color="000000"/>
            </w:tcBorders>
          </w:tcPr>
          <w:p w14:paraId="1A91DF92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tcBorders>
              <w:top w:val="single" w:sz="8" w:space="0" w:color="000000"/>
              <w:bottom w:val="single" w:sz="8" w:space="0" w:color="000000"/>
            </w:tcBorders>
          </w:tcPr>
          <w:p w14:paraId="693A9BDC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  <w:tcBorders>
              <w:top w:val="single" w:sz="8" w:space="0" w:color="000000"/>
              <w:bottom w:val="single" w:sz="8" w:space="0" w:color="000000"/>
            </w:tcBorders>
          </w:tcPr>
          <w:p w14:paraId="087A2D21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tcBorders>
              <w:top w:val="single" w:sz="8" w:space="0" w:color="000000"/>
              <w:bottom w:val="single" w:sz="8" w:space="0" w:color="000000"/>
            </w:tcBorders>
          </w:tcPr>
          <w:p w14:paraId="5221F52C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6" w:type="dxa"/>
            <w:tcBorders>
              <w:top w:val="single" w:sz="8" w:space="0" w:color="000000"/>
              <w:bottom w:val="single" w:sz="8" w:space="0" w:color="000000"/>
            </w:tcBorders>
          </w:tcPr>
          <w:p w14:paraId="7BC77CEF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484" w14:paraId="3A288202" w14:textId="77777777" w:rsidTr="00915BE4">
        <w:trPr>
          <w:trHeight w:val="304"/>
        </w:trPr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14:paraId="36C252DB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  <w:tcBorders>
              <w:top w:val="single" w:sz="8" w:space="0" w:color="000000"/>
              <w:bottom w:val="single" w:sz="8" w:space="0" w:color="000000"/>
            </w:tcBorders>
          </w:tcPr>
          <w:p w14:paraId="57F17CF7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1" w:type="dxa"/>
            <w:tcBorders>
              <w:top w:val="single" w:sz="8" w:space="0" w:color="000000"/>
              <w:bottom w:val="single" w:sz="8" w:space="0" w:color="000000"/>
            </w:tcBorders>
          </w:tcPr>
          <w:p w14:paraId="6653EEAA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bottom w:val="single" w:sz="8" w:space="0" w:color="000000"/>
            </w:tcBorders>
          </w:tcPr>
          <w:p w14:paraId="3CF7CEEB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tcBorders>
              <w:top w:val="single" w:sz="8" w:space="0" w:color="000000"/>
              <w:bottom w:val="single" w:sz="8" w:space="0" w:color="000000"/>
            </w:tcBorders>
          </w:tcPr>
          <w:p w14:paraId="09C9DB13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  <w:tcBorders>
              <w:top w:val="single" w:sz="8" w:space="0" w:color="000000"/>
              <w:bottom w:val="single" w:sz="8" w:space="0" w:color="000000"/>
            </w:tcBorders>
          </w:tcPr>
          <w:p w14:paraId="1FE6293E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tcBorders>
              <w:top w:val="single" w:sz="8" w:space="0" w:color="000000"/>
              <w:bottom w:val="single" w:sz="8" w:space="0" w:color="000000"/>
            </w:tcBorders>
          </w:tcPr>
          <w:p w14:paraId="5BC8F1FC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6" w:type="dxa"/>
            <w:tcBorders>
              <w:top w:val="single" w:sz="8" w:space="0" w:color="000000"/>
              <w:bottom w:val="single" w:sz="8" w:space="0" w:color="000000"/>
            </w:tcBorders>
          </w:tcPr>
          <w:p w14:paraId="46F82ECE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484" w14:paraId="18B10FC4" w14:textId="77777777" w:rsidTr="00915BE4">
        <w:trPr>
          <w:trHeight w:val="302"/>
        </w:trPr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14:paraId="3F105327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  <w:tcBorders>
              <w:top w:val="single" w:sz="8" w:space="0" w:color="000000"/>
              <w:bottom w:val="single" w:sz="8" w:space="0" w:color="000000"/>
            </w:tcBorders>
          </w:tcPr>
          <w:p w14:paraId="7052E37F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1" w:type="dxa"/>
            <w:tcBorders>
              <w:top w:val="single" w:sz="8" w:space="0" w:color="000000"/>
              <w:bottom w:val="single" w:sz="8" w:space="0" w:color="000000"/>
            </w:tcBorders>
          </w:tcPr>
          <w:p w14:paraId="36EE614B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bottom w:val="single" w:sz="8" w:space="0" w:color="000000"/>
            </w:tcBorders>
          </w:tcPr>
          <w:p w14:paraId="72175249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tcBorders>
              <w:top w:val="single" w:sz="8" w:space="0" w:color="000000"/>
              <w:bottom w:val="single" w:sz="8" w:space="0" w:color="000000"/>
            </w:tcBorders>
          </w:tcPr>
          <w:p w14:paraId="03BCA4C6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  <w:tcBorders>
              <w:top w:val="single" w:sz="8" w:space="0" w:color="000000"/>
              <w:bottom w:val="single" w:sz="8" w:space="0" w:color="000000"/>
            </w:tcBorders>
          </w:tcPr>
          <w:p w14:paraId="7709E2EB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tcBorders>
              <w:top w:val="single" w:sz="8" w:space="0" w:color="000000"/>
              <w:bottom w:val="single" w:sz="8" w:space="0" w:color="000000"/>
            </w:tcBorders>
          </w:tcPr>
          <w:p w14:paraId="51534AE7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6" w:type="dxa"/>
            <w:tcBorders>
              <w:top w:val="single" w:sz="8" w:space="0" w:color="000000"/>
              <w:bottom w:val="single" w:sz="8" w:space="0" w:color="000000"/>
            </w:tcBorders>
          </w:tcPr>
          <w:p w14:paraId="036D71BD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484" w14:paraId="73DE05E3" w14:textId="77777777" w:rsidTr="00915BE4">
        <w:trPr>
          <w:trHeight w:val="302"/>
        </w:trPr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14:paraId="5BB69D34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  <w:tcBorders>
              <w:top w:val="single" w:sz="8" w:space="0" w:color="000000"/>
              <w:bottom w:val="single" w:sz="8" w:space="0" w:color="000000"/>
            </w:tcBorders>
          </w:tcPr>
          <w:p w14:paraId="07B9CD47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1" w:type="dxa"/>
            <w:tcBorders>
              <w:top w:val="single" w:sz="8" w:space="0" w:color="000000"/>
              <w:bottom w:val="single" w:sz="8" w:space="0" w:color="000000"/>
            </w:tcBorders>
          </w:tcPr>
          <w:p w14:paraId="7E04DA28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bottom w:val="single" w:sz="8" w:space="0" w:color="000000"/>
            </w:tcBorders>
          </w:tcPr>
          <w:p w14:paraId="1B3227AB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tcBorders>
              <w:top w:val="single" w:sz="8" w:space="0" w:color="000000"/>
              <w:bottom w:val="single" w:sz="8" w:space="0" w:color="000000"/>
            </w:tcBorders>
          </w:tcPr>
          <w:p w14:paraId="6E289DC4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  <w:tcBorders>
              <w:top w:val="single" w:sz="8" w:space="0" w:color="000000"/>
              <w:bottom w:val="single" w:sz="8" w:space="0" w:color="000000"/>
            </w:tcBorders>
          </w:tcPr>
          <w:p w14:paraId="27394F75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tcBorders>
              <w:top w:val="single" w:sz="8" w:space="0" w:color="000000"/>
              <w:bottom w:val="single" w:sz="8" w:space="0" w:color="000000"/>
            </w:tcBorders>
          </w:tcPr>
          <w:p w14:paraId="5CA9FAAB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6" w:type="dxa"/>
            <w:tcBorders>
              <w:top w:val="single" w:sz="8" w:space="0" w:color="000000"/>
              <w:bottom w:val="single" w:sz="8" w:space="0" w:color="000000"/>
            </w:tcBorders>
          </w:tcPr>
          <w:p w14:paraId="000250AF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484" w14:paraId="2EC57FD2" w14:textId="77777777" w:rsidTr="00915BE4">
        <w:trPr>
          <w:trHeight w:val="304"/>
        </w:trPr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14:paraId="2794DE23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  <w:tcBorders>
              <w:top w:val="single" w:sz="8" w:space="0" w:color="000000"/>
              <w:bottom w:val="single" w:sz="8" w:space="0" w:color="000000"/>
            </w:tcBorders>
          </w:tcPr>
          <w:p w14:paraId="151AB21E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1" w:type="dxa"/>
            <w:tcBorders>
              <w:top w:val="single" w:sz="8" w:space="0" w:color="000000"/>
              <w:bottom w:val="single" w:sz="8" w:space="0" w:color="000000"/>
            </w:tcBorders>
          </w:tcPr>
          <w:p w14:paraId="3C2FF4BA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bottom w:val="single" w:sz="8" w:space="0" w:color="000000"/>
            </w:tcBorders>
          </w:tcPr>
          <w:p w14:paraId="16CC5685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tcBorders>
              <w:top w:val="single" w:sz="8" w:space="0" w:color="000000"/>
              <w:bottom w:val="single" w:sz="8" w:space="0" w:color="000000"/>
            </w:tcBorders>
          </w:tcPr>
          <w:p w14:paraId="381FE2B7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  <w:tcBorders>
              <w:top w:val="single" w:sz="8" w:space="0" w:color="000000"/>
              <w:bottom w:val="single" w:sz="8" w:space="0" w:color="000000"/>
            </w:tcBorders>
          </w:tcPr>
          <w:p w14:paraId="3A495B60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tcBorders>
              <w:top w:val="single" w:sz="8" w:space="0" w:color="000000"/>
              <w:bottom w:val="single" w:sz="8" w:space="0" w:color="000000"/>
            </w:tcBorders>
          </w:tcPr>
          <w:p w14:paraId="2B4343FF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6" w:type="dxa"/>
            <w:tcBorders>
              <w:top w:val="single" w:sz="8" w:space="0" w:color="000000"/>
              <w:bottom w:val="single" w:sz="8" w:space="0" w:color="000000"/>
            </w:tcBorders>
          </w:tcPr>
          <w:p w14:paraId="4E946A79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484" w14:paraId="3C30721F" w14:textId="77777777" w:rsidTr="00915BE4">
        <w:trPr>
          <w:trHeight w:val="302"/>
        </w:trPr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14:paraId="69C5694A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  <w:tcBorders>
              <w:top w:val="single" w:sz="8" w:space="0" w:color="000000"/>
              <w:bottom w:val="single" w:sz="8" w:space="0" w:color="000000"/>
            </w:tcBorders>
          </w:tcPr>
          <w:p w14:paraId="55651918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1" w:type="dxa"/>
            <w:tcBorders>
              <w:top w:val="single" w:sz="8" w:space="0" w:color="000000"/>
              <w:bottom w:val="single" w:sz="8" w:space="0" w:color="000000"/>
            </w:tcBorders>
          </w:tcPr>
          <w:p w14:paraId="22808610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bottom w:val="single" w:sz="8" w:space="0" w:color="000000"/>
            </w:tcBorders>
          </w:tcPr>
          <w:p w14:paraId="37A3CD35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tcBorders>
              <w:top w:val="single" w:sz="8" w:space="0" w:color="000000"/>
              <w:bottom w:val="single" w:sz="8" w:space="0" w:color="000000"/>
            </w:tcBorders>
          </w:tcPr>
          <w:p w14:paraId="22044957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  <w:tcBorders>
              <w:top w:val="single" w:sz="8" w:space="0" w:color="000000"/>
              <w:bottom w:val="single" w:sz="8" w:space="0" w:color="000000"/>
            </w:tcBorders>
          </w:tcPr>
          <w:p w14:paraId="197E5557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tcBorders>
              <w:top w:val="single" w:sz="8" w:space="0" w:color="000000"/>
              <w:bottom w:val="single" w:sz="8" w:space="0" w:color="000000"/>
            </w:tcBorders>
          </w:tcPr>
          <w:p w14:paraId="1E9CB011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6" w:type="dxa"/>
            <w:tcBorders>
              <w:top w:val="single" w:sz="8" w:space="0" w:color="000000"/>
              <w:bottom w:val="single" w:sz="8" w:space="0" w:color="000000"/>
            </w:tcBorders>
          </w:tcPr>
          <w:p w14:paraId="7C1B3E42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484" w14:paraId="32A9ED33" w14:textId="77777777" w:rsidTr="00915BE4">
        <w:trPr>
          <w:trHeight w:val="302"/>
        </w:trPr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14:paraId="2996EAC0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  <w:tcBorders>
              <w:top w:val="single" w:sz="8" w:space="0" w:color="000000"/>
              <w:bottom w:val="single" w:sz="8" w:space="0" w:color="000000"/>
            </w:tcBorders>
          </w:tcPr>
          <w:p w14:paraId="1DB89946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1" w:type="dxa"/>
            <w:tcBorders>
              <w:top w:val="single" w:sz="8" w:space="0" w:color="000000"/>
              <w:bottom w:val="single" w:sz="8" w:space="0" w:color="000000"/>
            </w:tcBorders>
          </w:tcPr>
          <w:p w14:paraId="4DDCDDE2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bottom w:val="single" w:sz="8" w:space="0" w:color="000000"/>
            </w:tcBorders>
          </w:tcPr>
          <w:p w14:paraId="2D38FD92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tcBorders>
              <w:top w:val="single" w:sz="8" w:space="0" w:color="000000"/>
              <w:bottom w:val="single" w:sz="8" w:space="0" w:color="000000"/>
            </w:tcBorders>
          </w:tcPr>
          <w:p w14:paraId="7E64950A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  <w:tcBorders>
              <w:top w:val="single" w:sz="8" w:space="0" w:color="000000"/>
              <w:bottom w:val="single" w:sz="8" w:space="0" w:color="000000"/>
            </w:tcBorders>
          </w:tcPr>
          <w:p w14:paraId="73B69A04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tcBorders>
              <w:top w:val="single" w:sz="8" w:space="0" w:color="000000"/>
              <w:bottom w:val="single" w:sz="8" w:space="0" w:color="000000"/>
            </w:tcBorders>
          </w:tcPr>
          <w:p w14:paraId="3F3F6F2F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6" w:type="dxa"/>
            <w:tcBorders>
              <w:top w:val="single" w:sz="8" w:space="0" w:color="000000"/>
              <w:bottom w:val="single" w:sz="8" w:space="0" w:color="000000"/>
            </w:tcBorders>
          </w:tcPr>
          <w:p w14:paraId="7F992EEB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484" w14:paraId="48B33E74" w14:textId="77777777" w:rsidTr="00915BE4">
        <w:trPr>
          <w:trHeight w:val="304"/>
        </w:trPr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14:paraId="3BFD92DF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  <w:tcBorders>
              <w:top w:val="single" w:sz="8" w:space="0" w:color="000000"/>
              <w:bottom w:val="single" w:sz="8" w:space="0" w:color="000000"/>
            </w:tcBorders>
          </w:tcPr>
          <w:p w14:paraId="09F84A95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1" w:type="dxa"/>
            <w:tcBorders>
              <w:top w:val="single" w:sz="8" w:space="0" w:color="000000"/>
              <w:bottom w:val="single" w:sz="8" w:space="0" w:color="000000"/>
            </w:tcBorders>
          </w:tcPr>
          <w:p w14:paraId="1551FA3E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bottom w:val="single" w:sz="8" w:space="0" w:color="000000"/>
            </w:tcBorders>
          </w:tcPr>
          <w:p w14:paraId="04F9D446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tcBorders>
              <w:top w:val="single" w:sz="8" w:space="0" w:color="000000"/>
              <w:bottom w:val="single" w:sz="8" w:space="0" w:color="000000"/>
            </w:tcBorders>
          </w:tcPr>
          <w:p w14:paraId="7F513A4C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  <w:tcBorders>
              <w:top w:val="single" w:sz="8" w:space="0" w:color="000000"/>
              <w:bottom w:val="single" w:sz="8" w:space="0" w:color="000000"/>
            </w:tcBorders>
          </w:tcPr>
          <w:p w14:paraId="6A3670A4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tcBorders>
              <w:top w:val="single" w:sz="8" w:space="0" w:color="000000"/>
              <w:bottom w:val="single" w:sz="8" w:space="0" w:color="000000"/>
            </w:tcBorders>
          </w:tcPr>
          <w:p w14:paraId="458C274F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6" w:type="dxa"/>
            <w:tcBorders>
              <w:top w:val="single" w:sz="8" w:space="0" w:color="000000"/>
              <w:bottom w:val="single" w:sz="8" w:space="0" w:color="000000"/>
            </w:tcBorders>
          </w:tcPr>
          <w:p w14:paraId="2CCCD279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484" w14:paraId="29B842C6" w14:textId="77777777" w:rsidTr="00915BE4">
        <w:trPr>
          <w:trHeight w:val="302"/>
        </w:trPr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14:paraId="1F6FC175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  <w:tcBorders>
              <w:top w:val="single" w:sz="8" w:space="0" w:color="000000"/>
              <w:bottom w:val="single" w:sz="8" w:space="0" w:color="000000"/>
            </w:tcBorders>
          </w:tcPr>
          <w:p w14:paraId="1D5D6CC3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1" w:type="dxa"/>
            <w:tcBorders>
              <w:top w:val="single" w:sz="8" w:space="0" w:color="000000"/>
              <w:bottom w:val="single" w:sz="8" w:space="0" w:color="000000"/>
            </w:tcBorders>
          </w:tcPr>
          <w:p w14:paraId="242244B7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bottom w:val="single" w:sz="8" w:space="0" w:color="000000"/>
            </w:tcBorders>
          </w:tcPr>
          <w:p w14:paraId="51B2EC15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tcBorders>
              <w:top w:val="single" w:sz="8" w:space="0" w:color="000000"/>
              <w:bottom w:val="single" w:sz="8" w:space="0" w:color="000000"/>
            </w:tcBorders>
          </w:tcPr>
          <w:p w14:paraId="5817C608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  <w:tcBorders>
              <w:top w:val="single" w:sz="8" w:space="0" w:color="000000"/>
              <w:bottom w:val="single" w:sz="8" w:space="0" w:color="000000"/>
            </w:tcBorders>
          </w:tcPr>
          <w:p w14:paraId="23150A08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tcBorders>
              <w:top w:val="single" w:sz="8" w:space="0" w:color="000000"/>
              <w:bottom w:val="single" w:sz="8" w:space="0" w:color="000000"/>
            </w:tcBorders>
          </w:tcPr>
          <w:p w14:paraId="792EA8AC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6" w:type="dxa"/>
            <w:tcBorders>
              <w:top w:val="single" w:sz="8" w:space="0" w:color="000000"/>
              <w:bottom w:val="single" w:sz="8" w:space="0" w:color="000000"/>
            </w:tcBorders>
          </w:tcPr>
          <w:p w14:paraId="0E09D18A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484" w14:paraId="0B0DA1F4" w14:textId="77777777" w:rsidTr="00915BE4">
        <w:trPr>
          <w:trHeight w:val="302"/>
        </w:trPr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14:paraId="1CE65CC8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  <w:tcBorders>
              <w:top w:val="single" w:sz="8" w:space="0" w:color="000000"/>
              <w:bottom w:val="single" w:sz="8" w:space="0" w:color="000000"/>
            </w:tcBorders>
          </w:tcPr>
          <w:p w14:paraId="4C8216A2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1" w:type="dxa"/>
            <w:tcBorders>
              <w:top w:val="single" w:sz="8" w:space="0" w:color="000000"/>
              <w:bottom w:val="single" w:sz="8" w:space="0" w:color="000000"/>
            </w:tcBorders>
          </w:tcPr>
          <w:p w14:paraId="35AB249C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bottom w:val="single" w:sz="8" w:space="0" w:color="000000"/>
            </w:tcBorders>
          </w:tcPr>
          <w:p w14:paraId="01A853C3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tcBorders>
              <w:top w:val="single" w:sz="8" w:space="0" w:color="000000"/>
              <w:bottom w:val="single" w:sz="8" w:space="0" w:color="000000"/>
            </w:tcBorders>
          </w:tcPr>
          <w:p w14:paraId="31A20036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  <w:tcBorders>
              <w:top w:val="single" w:sz="8" w:space="0" w:color="000000"/>
              <w:bottom w:val="single" w:sz="8" w:space="0" w:color="000000"/>
            </w:tcBorders>
          </w:tcPr>
          <w:p w14:paraId="2EEEDD14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tcBorders>
              <w:top w:val="single" w:sz="8" w:space="0" w:color="000000"/>
              <w:bottom w:val="single" w:sz="8" w:space="0" w:color="000000"/>
            </w:tcBorders>
          </w:tcPr>
          <w:p w14:paraId="1CA415DB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6" w:type="dxa"/>
            <w:tcBorders>
              <w:top w:val="single" w:sz="8" w:space="0" w:color="000000"/>
              <w:bottom w:val="single" w:sz="8" w:space="0" w:color="000000"/>
            </w:tcBorders>
          </w:tcPr>
          <w:p w14:paraId="5DE73CA0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484" w14:paraId="73502759" w14:textId="77777777" w:rsidTr="00915BE4">
        <w:trPr>
          <w:trHeight w:val="304"/>
        </w:trPr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14:paraId="250AC4F1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  <w:tcBorders>
              <w:top w:val="single" w:sz="8" w:space="0" w:color="000000"/>
              <w:bottom w:val="single" w:sz="8" w:space="0" w:color="000000"/>
            </w:tcBorders>
          </w:tcPr>
          <w:p w14:paraId="293206FA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1" w:type="dxa"/>
            <w:tcBorders>
              <w:top w:val="single" w:sz="8" w:space="0" w:color="000000"/>
              <w:bottom w:val="single" w:sz="8" w:space="0" w:color="000000"/>
            </w:tcBorders>
          </w:tcPr>
          <w:p w14:paraId="7F426BD9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bottom w:val="single" w:sz="8" w:space="0" w:color="000000"/>
            </w:tcBorders>
          </w:tcPr>
          <w:p w14:paraId="32306B87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tcBorders>
              <w:top w:val="single" w:sz="8" w:space="0" w:color="000000"/>
              <w:bottom w:val="single" w:sz="8" w:space="0" w:color="000000"/>
            </w:tcBorders>
          </w:tcPr>
          <w:p w14:paraId="0699F216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  <w:tcBorders>
              <w:top w:val="single" w:sz="8" w:space="0" w:color="000000"/>
              <w:bottom w:val="single" w:sz="8" w:space="0" w:color="000000"/>
            </w:tcBorders>
          </w:tcPr>
          <w:p w14:paraId="5AE8F9E0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tcBorders>
              <w:top w:val="single" w:sz="8" w:space="0" w:color="000000"/>
              <w:bottom w:val="single" w:sz="8" w:space="0" w:color="000000"/>
            </w:tcBorders>
          </w:tcPr>
          <w:p w14:paraId="36C6F5F2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6" w:type="dxa"/>
            <w:tcBorders>
              <w:top w:val="single" w:sz="8" w:space="0" w:color="000000"/>
              <w:bottom w:val="single" w:sz="8" w:space="0" w:color="000000"/>
            </w:tcBorders>
          </w:tcPr>
          <w:p w14:paraId="09D60A27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484" w14:paraId="5177BED3" w14:textId="77777777" w:rsidTr="00915BE4">
        <w:trPr>
          <w:trHeight w:val="302"/>
        </w:trPr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14:paraId="65026F7A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  <w:tcBorders>
              <w:top w:val="single" w:sz="8" w:space="0" w:color="000000"/>
              <w:bottom w:val="single" w:sz="8" w:space="0" w:color="000000"/>
            </w:tcBorders>
          </w:tcPr>
          <w:p w14:paraId="297B75C3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1" w:type="dxa"/>
            <w:tcBorders>
              <w:top w:val="single" w:sz="8" w:space="0" w:color="000000"/>
              <w:bottom w:val="single" w:sz="8" w:space="0" w:color="000000"/>
            </w:tcBorders>
          </w:tcPr>
          <w:p w14:paraId="00617689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bottom w:val="single" w:sz="8" w:space="0" w:color="000000"/>
            </w:tcBorders>
          </w:tcPr>
          <w:p w14:paraId="360D1E31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tcBorders>
              <w:top w:val="single" w:sz="8" w:space="0" w:color="000000"/>
              <w:bottom w:val="single" w:sz="8" w:space="0" w:color="000000"/>
            </w:tcBorders>
          </w:tcPr>
          <w:p w14:paraId="304C0F07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  <w:tcBorders>
              <w:top w:val="single" w:sz="8" w:space="0" w:color="000000"/>
              <w:bottom w:val="single" w:sz="8" w:space="0" w:color="000000"/>
            </w:tcBorders>
          </w:tcPr>
          <w:p w14:paraId="70E93D82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tcBorders>
              <w:top w:val="single" w:sz="8" w:space="0" w:color="000000"/>
              <w:bottom w:val="single" w:sz="8" w:space="0" w:color="000000"/>
            </w:tcBorders>
          </w:tcPr>
          <w:p w14:paraId="3EE98662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6" w:type="dxa"/>
            <w:tcBorders>
              <w:top w:val="single" w:sz="8" w:space="0" w:color="000000"/>
              <w:bottom w:val="single" w:sz="8" w:space="0" w:color="000000"/>
            </w:tcBorders>
          </w:tcPr>
          <w:p w14:paraId="1FD535A5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484" w14:paraId="3C143C4F" w14:textId="77777777" w:rsidTr="00915BE4">
        <w:trPr>
          <w:trHeight w:val="302"/>
        </w:trPr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14:paraId="79E09438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  <w:tcBorders>
              <w:top w:val="single" w:sz="8" w:space="0" w:color="000000"/>
              <w:bottom w:val="single" w:sz="8" w:space="0" w:color="000000"/>
            </w:tcBorders>
          </w:tcPr>
          <w:p w14:paraId="37A313F1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1" w:type="dxa"/>
            <w:tcBorders>
              <w:top w:val="single" w:sz="8" w:space="0" w:color="000000"/>
              <w:bottom w:val="single" w:sz="8" w:space="0" w:color="000000"/>
            </w:tcBorders>
          </w:tcPr>
          <w:p w14:paraId="0640D81A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000000"/>
              <w:bottom w:val="single" w:sz="8" w:space="0" w:color="000000"/>
            </w:tcBorders>
          </w:tcPr>
          <w:p w14:paraId="00AEFEDE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tcBorders>
              <w:top w:val="single" w:sz="8" w:space="0" w:color="000000"/>
              <w:bottom w:val="single" w:sz="8" w:space="0" w:color="000000"/>
            </w:tcBorders>
          </w:tcPr>
          <w:p w14:paraId="54743E93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  <w:tcBorders>
              <w:top w:val="single" w:sz="8" w:space="0" w:color="000000"/>
              <w:bottom w:val="single" w:sz="8" w:space="0" w:color="000000"/>
            </w:tcBorders>
          </w:tcPr>
          <w:p w14:paraId="0A916287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tcBorders>
              <w:top w:val="single" w:sz="8" w:space="0" w:color="000000"/>
              <w:bottom w:val="single" w:sz="8" w:space="0" w:color="000000"/>
            </w:tcBorders>
          </w:tcPr>
          <w:p w14:paraId="067D7AD0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6" w:type="dxa"/>
            <w:tcBorders>
              <w:top w:val="single" w:sz="8" w:space="0" w:color="000000"/>
              <w:bottom w:val="single" w:sz="8" w:space="0" w:color="000000"/>
            </w:tcBorders>
          </w:tcPr>
          <w:p w14:paraId="16DD1FA8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0484" w14:paraId="4D85FFBA" w14:textId="77777777" w:rsidTr="00915BE4">
        <w:trPr>
          <w:trHeight w:val="289"/>
        </w:trPr>
        <w:tc>
          <w:tcPr>
            <w:tcW w:w="6070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auto" w:fill="C0504D"/>
          </w:tcPr>
          <w:p w14:paraId="315F7940" w14:textId="77777777" w:rsidR="00530484" w:rsidRDefault="00530484" w:rsidP="0013592A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ICS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201-4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–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Resource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Summary</w:t>
            </w:r>
          </w:p>
        </w:tc>
        <w:tc>
          <w:tcPr>
            <w:tcW w:w="1177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36BB47AB" w14:textId="77777777" w:rsidR="00530484" w:rsidRDefault="00530484" w:rsidP="0013592A">
            <w:pPr>
              <w:pStyle w:val="TableParagraph"/>
              <w:spacing w:before="46"/>
              <w:ind w:left="106"/>
              <w:rPr>
                <w:sz w:val="16"/>
              </w:rPr>
            </w:pPr>
            <w:r>
              <w:rPr>
                <w:sz w:val="16"/>
              </w:rPr>
              <w:t>Prepared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By:</w:t>
            </w:r>
          </w:p>
        </w:tc>
        <w:tc>
          <w:tcPr>
            <w:tcW w:w="1084" w:type="dxa"/>
            <w:tcBorders>
              <w:left w:val="nil"/>
              <w:bottom w:val="single" w:sz="8" w:space="0" w:color="000000"/>
              <w:right w:val="nil"/>
            </w:tcBorders>
          </w:tcPr>
          <w:p w14:paraId="49B94689" w14:textId="77777777" w:rsidR="00530484" w:rsidRDefault="00530484" w:rsidP="00135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9" w:type="dxa"/>
            <w:gridSpan w:val="2"/>
            <w:tcBorders>
              <w:left w:val="nil"/>
              <w:bottom w:val="single" w:sz="8" w:space="0" w:color="000000"/>
            </w:tcBorders>
          </w:tcPr>
          <w:p w14:paraId="63D3C052" w14:textId="77777777" w:rsidR="00530484" w:rsidRDefault="00530484" w:rsidP="0013592A">
            <w:pPr>
              <w:pStyle w:val="TableParagraph"/>
              <w:spacing w:before="46"/>
              <w:ind w:left="909"/>
              <w:rPr>
                <w:sz w:val="16"/>
              </w:rPr>
            </w:pPr>
            <w:r>
              <w:rPr>
                <w:spacing w:val="-5"/>
                <w:sz w:val="16"/>
              </w:rPr>
              <w:t>At:</w:t>
            </w:r>
          </w:p>
        </w:tc>
      </w:tr>
      <w:tr w:rsidR="00915BE4" w14:paraId="5B746783" w14:textId="77777777" w:rsidTr="00FF6E78">
        <w:trPr>
          <w:trHeight w:val="304"/>
        </w:trPr>
        <w:tc>
          <w:tcPr>
            <w:tcW w:w="6070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FFA600"/>
          </w:tcPr>
          <w:p w14:paraId="28B058AA" w14:textId="77777777" w:rsidR="00915BE4" w:rsidRDefault="00915BE4" w:rsidP="0013592A">
            <w:pPr>
              <w:pStyle w:val="TableParagraph"/>
              <w:spacing w:before="53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Prepared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by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Resources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Unit</w:t>
            </w:r>
          </w:p>
        </w:tc>
        <w:tc>
          <w:tcPr>
            <w:tcW w:w="5040" w:type="dxa"/>
            <w:gridSpan w:val="4"/>
            <w:tcBorders>
              <w:top w:val="single" w:sz="8" w:space="0" w:color="000000"/>
              <w:left w:val="single" w:sz="8" w:space="0" w:color="000000"/>
            </w:tcBorders>
          </w:tcPr>
          <w:p w14:paraId="721CF1C8" w14:textId="77777777" w:rsidR="00915BE4" w:rsidRDefault="00915BE4" w:rsidP="0013592A">
            <w:pPr>
              <w:pStyle w:val="TableParagraph"/>
              <w:spacing w:before="39"/>
              <w:ind w:left="19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WA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Department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of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Transport</w:t>
            </w:r>
          </w:p>
        </w:tc>
      </w:tr>
    </w:tbl>
    <w:p w14:paraId="64D70F0B" w14:textId="77777777" w:rsidR="000B1C38" w:rsidRPr="001E19F6" w:rsidRDefault="000B1C38" w:rsidP="001E19F6">
      <w:pPr>
        <w:spacing w:after="0"/>
        <w:rPr>
          <w:sz w:val="2"/>
          <w:szCs w:val="2"/>
        </w:rPr>
      </w:pPr>
    </w:p>
    <w:sectPr w:rsidR="000B1C38" w:rsidRPr="001E19F6" w:rsidSect="001E19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907" w:bottom="284" w:left="907" w:header="709" w:footer="97" w:gutter="0"/>
      <w:cols w:space="39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FE643" w14:textId="77777777" w:rsidR="007509EF" w:rsidRDefault="007509EF" w:rsidP="00195DF3">
      <w:r>
        <w:separator/>
      </w:r>
    </w:p>
  </w:endnote>
  <w:endnote w:type="continuationSeparator" w:id="0">
    <w:p w14:paraId="4BFC714F" w14:textId="77777777" w:rsidR="007509EF" w:rsidRDefault="007509EF" w:rsidP="00195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806C4" w14:textId="77777777" w:rsidR="000F3E33" w:rsidRDefault="000F3E33" w:rsidP="00195DF3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A77755">
      <w:rPr>
        <w:noProof/>
      </w:rPr>
      <w:t>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BE2BA" w14:textId="77777777" w:rsidR="000F3E33" w:rsidRPr="00ED3064" w:rsidRDefault="00ED3064" w:rsidP="00ED3064">
    <w:pPr>
      <w:tabs>
        <w:tab w:val="center" w:pos="4961"/>
        <w:tab w:val="right" w:pos="10206"/>
      </w:tabs>
      <w:rPr>
        <w:sz w:val="16"/>
        <w:szCs w:val="16"/>
      </w:rPr>
    </w:pPr>
    <w:r w:rsidRPr="00195DF3">
      <w:rPr>
        <w:sz w:val="16"/>
        <w:szCs w:val="16"/>
      </w:rPr>
      <w:t>Objective ID:</w:t>
    </w:r>
    <w:r>
      <w:rPr>
        <w:sz w:val="16"/>
        <w:szCs w:val="16"/>
      </w:rPr>
      <w:tab/>
      <w:t>Department of Transport and Major Infrastructure</w:t>
    </w:r>
    <w:r>
      <w:rPr>
        <w:sz w:val="16"/>
        <w:szCs w:val="16"/>
      </w:rPr>
      <w:tab/>
    </w:r>
    <w:r w:rsidRPr="00195DF3">
      <w:rPr>
        <w:sz w:val="16"/>
        <w:szCs w:val="16"/>
      </w:rPr>
      <w:t xml:space="preserve">Page </w:t>
    </w:r>
    <w:r w:rsidRPr="00195DF3">
      <w:rPr>
        <w:sz w:val="16"/>
        <w:szCs w:val="16"/>
      </w:rPr>
      <w:fldChar w:fldCharType="begin"/>
    </w:r>
    <w:r w:rsidRPr="00195DF3">
      <w:rPr>
        <w:sz w:val="16"/>
        <w:szCs w:val="16"/>
      </w:rPr>
      <w:instrText xml:space="preserve"> PAGE </w:instrText>
    </w:r>
    <w:r w:rsidRPr="00195DF3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195DF3">
      <w:rPr>
        <w:sz w:val="16"/>
        <w:szCs w:val="16"/>
      </w:rPr>
      <w:fldChar w:fldCharType="end"/>
    </w:r>
    <w:r w:rsidRPr="00195DF3">
      <w:rPr>
        <w:sz w:val="16"/>
        <w:szCs w:val="16"/>
      </w:rPr>
      <w:t xml:space="preserve"> of </w:t>
    </w:r>
    <w:r w:rsidRPr="00195DF3">
      <w:rPr>
        <w:sz w:val="16"/>
        <w:szCs w:val="16"/>
      </w:rPr>
      <w:fldChar w:fldCharType="begin"/>
    </w:r>
    <w:r w:rsidRPr="00195DF3">
      <w:rPr>
        <w:sz w:val="16"/>
        <w:szCs w:val="16"/>
      </w:rPr>
      <w:instrText xml:space="preserve"> NUMPAGES </w:instrText>
    </w:r>
    <w:r w:rsidRPr="00195DF3">
      <w:rPr>
        <w:sz w:val="16"/>
        <w:szCs w:val="16"/>
      </w:rPr>
      <w:fldChar w:fldCharType="separate"/>
    </w:r>
    <w:r>
      <w:rPr>
        <w:sz w:val="16"/>
        <w:szCs w:val="16"/>
      </w:rPr>
      <w:t>2</w:t>
    </w:r>
    <w:r w:rsidRPr="00195DF3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FBE44" w14:textId="7DC6DBF7" w:rsidR="00C52653" w:rsidRPr="00195DF3" w:rsidRDefault="00ED3064" w:rsidP="00ED3064">
    <w:pPr>
      <w:tabs>
        <w:tab w:val="right" w:pos="10206"/>
      </w:tabs>
      <w:rPr>
        <w:sz w:val="16"/>
        <w:szCs w:val="16"/>
      </w:rPr>
    </w:pPr>
    <w:r>
      <w:rPr>
        <w:sz w:val="16"/>
        <w:szCs w:val="16"/>
      </w:rPr>
      <w:tab/>
    </w:r>
    <w:r w:rsidR="00C52653" w:rsidRPr="00195DF3">
      <w:rPr>
        <w:sz w:val="16"/>
        <w:szCs w:val="16"/>
      </w:rPr>
      <w:t xml:space="preserve">Page </w:t>
    </w:r>
    <w:r w:rsidR="00C52653" w:rsidRPr="00195DF3">
      <w:rPr>
        <w:sz w:val="16"/>
        <w:szCs w:val="16"/>
      </w:rPr>
      <w:fldChar w:fldCharType="begin"/>
    </w:r>
    <w:r w:rsidR="00C52653" w:rsidRPr="00195DF3">
      <w:rPr>
        <w:sz w:val="16"/>
        <w:szCs w:val="16"/>
      </w:rPr>
      <w:instrText xml:space="preserve"> PAGE </w:instrText>
    </w:r>
    <w:r w:rsidR="00C52653" w:rsidRPr="00195DF3">
      <w:rPr>
        <w:sz w:val="16"/>
        <w:szCs w:val="16"/>
      </w:rPr>
      <w:fldChar w:fldCharType="separate"/>
    </w:r>
    <w:r w:rsidR="00AA3F43" w:rsidRPr="00195DF3">
      <w:rPr>
        <w:noProof/>
        <w:sz w:val="16"/>
        <w:szCs w:val="16"/>
      </w:rPr>
      <w:t>1</w:t>
    </w:r>
    <w:r w:rsidR="00C52653" w:rsidRPr="00195DF3">
      <w:rPr>
        <w:sz w:val="16"/>
        <w:szCs w:val="16"/>
      </w:rPr>
      <w:fldChar w:fldCharType="end"/>
    </w:r>
    <w:r w:rsidR="00C52653" w:rsidRPr="00195DF3">
      <w:rPr>
        <w:sz w:val="16"/>
        <w:szCs w:val="16"/>
      </w:rPr>
      <w:t xml:space="preserve"> of </w:t>
    </w:r>
    <w:r w:rsidR="00C52653" w:rsidRPr="00195DF3">
      <w:rPr>
        <w:sz w:val="16"/>
        <w:szCs w:val="16"/>
      </w:rPr>
      <w:fldChar w:fldCharType="begin"/>
    </w:r>
    <w:r w:rsidR="00C52653" w:rsidRPr="00195DF3">
      <w:rPr>
        <w:sz w:val="16"/>
        <w:szCs w:val="16"/>
      </w:rPr>
      <w:instrText xml:space="preserve"> NUMPAGES </w:instrText>
    </w:r>
    <w:r w:rsidR="00C52653" w:rsidRPr="00195DF3">
      <w:rPr>
        <w:sz w:val="16"/>
        <w:szCs w:val="16"/>
      </w:rPr>
      <w:fldChar w:fldCharType="separate"/>
    </w:r>
    <w:r w:rsidR="00AA3F43" w:rsidRPr="00195DF3">
      <w:rPr>
        <w:noProof/>
        <w:sz w:val="16"/>
        <w:szCs w:val="16"/>
      </w:rPr>
      <w:t>1</w:t>
    </w:r>
    <w:r w:rsidR="00C52653" w:rsidRPr="00195DF3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21F76" w14:textId="77777777" w:rsidR="007509EF" w:rsidRDefault="007509EF" w:rsidP="00195DF3">
      <w:r>
        <w:separator/>
      </w:r>
    </w:p>
  </w:footnote>
  <w:footnote w:type="continuationSeparator" w:id="0">
    <w:p w14:paraId="4D52C109" w14:textId="77777777" w:rsidR="007509EF" w:rsidRDefault="007509EF" w:rsidP="00195D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168C2" w14:textId="77777777" w:rsidR="00FC74AB" w:rsidRDefault="00FC74A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0650771" wp14:editId="0EDB289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41960"/>
              <wp:effectExtent l="0" t="0" r="635" b="15240"/>
              <wp:wrapNone/>
              <wp:docPr id="43769377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FB50F2" w14:textId="77777777" w:rsidR="00FC74AB" w:rsidRPr="00FC74AB" w:rsidRDefault="00FC74AB" w:rsidP="00FC74A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4"/>
                            </w:rPr>
                          </w:pPr>
                          <w:r w:rsidRPr="00FC74A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65077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alt="OFFICIAL" style="position:absolute;margin-left:0;margin-top:0;width:43.45pt;height:34.8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" filled="f" stroked="f">
              <v:textbox style="mso-fit-shape-to-text:t" inset="0,15pt,0,0">
                <w:txbxContent>
                  <w:p w14:paraId="14FB50F2" w14:textId="77777777" w:rsidR="00FC74AB" w:rsidRPr="00FC74AB" w:rsidRDefault="00FC74AB" w:rsidP="00FC74A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4"/>
                      </w:rPr>
                    </w:pPr>
                    <w:r w:rsidRPr="00FC74AB">
                      <w:rPr>
                        <w:rFonts w:ascii="Calibri" w:eastAsia="Calibri" w:hAnsi="Calibri" w:cs="Calibri"/>
                        <w:noProof/>
                        <w:color w:val="00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EF06F" w14:textId="77777777" w:rsidR="00DB3E65" w:rsidRDefault="00DB3E65">
    <w:pPr>
      <w:pStyle w:val="Header"/>
    </w:pPr>
    <w:r w:rsidRPr="00DB3E65">
      <w:rPr>
        <w:rFonts w:eastAsiaTheme="majorEastAsia" w:cstheme="majorBidi"/>
        <w:noProof/>
        <w:color w:val="004C5F" w:themeColor="accent1" w:themeShade="BF"/>
        <w:sz w:val="26"/>
        <w:szCs w:val="26"/>
      </w:rPr>
      <mc:AlternateContent>
        <mc:Choice Requires="wps">
          <w:drawing>
            <wp:anchor distT="0" distB="0" distL="118745" distR="118745" simplePos="0" relativeHeight="251661312" behindDoc="1" locked="1" layoutInCell="1" allowOverlap="0" wp14:anchorId="08B0C542" wp14:editId="008C226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560000" cy="608400"/>
              <wp:effectExtent l="0" t="0" r="3175" b="1270"/>
              <wp:wrapSquare wrapText="bothSides"/>
              <wp:docPr id="197" name="Rectangle 19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6084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895B1F" w14:textId="77777777" w:rsidR="00DB3E65" w:rsidRPr="00DB3E65" w:rsidRDefault="00DB3E65" w:rsidP="00DB3E65">
                          <w:pPr>
                            <w:pStyle w:val="Header"/>
                            <w:ind w:left="851"/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Document Title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B0C542" id="Rectangle 197" o:spid="_x0000_s1030" alt="&quot;&quot;" style="position:absolute;margin-left:0;margin-top:0;width:595.3pt;height:47.9pt;z-index:-251655168;visibility:visible;mso-wrap-style:square;mso-width-percent:0;mso-height-percent:0;mso-wrap-distance-left:9.35pt;mso-wrap-distance-top:0;mso-wrap-distance-right:9.35pt;mso-wrap-distance-bottom:0;mso-position-horizontal:center;mso-position-horizontal-relative:page;mso-position-vertical:top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" o:allowoverlap="f" fillcolor="#007dba [3215]" stroked="f" strokeweight="1pt">
              <v:textbox>
                <w:txbxContent>
                  <w:p w14:paraId="76895B1F" w14:textId="77777777" w:rsidR="00DB3E65" w:rsidRPr="00DB3E65" w:rsidRDefault="00DB3E65" w:rsidP="00DB3E65">
                    <w:pPr>
                      <w:pStyle w:val="Header"/>
                      <w:ind w:left="851"/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>Document Title</w:t>
                    </w:r>
                  </w:p>
                </w:txbxContent>
              </v:textbox>
              <w10:wrap type="square" anchorx="page" anchory="page"/>
              <w10:anchorlock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5A7D1" w14:textId="3A4BAC8F" w:rsidR="000B1C38" w:rsidRDefault="0084176C" w:rsidP="003F5D0F">
    <w:pPr>
      <w:pStyle w:val="Header"/>
      <w:tabs>
        <w:tab w:val="clear" w:pos="4513"/>
        <w:tab w:val="clear" w:pos="9026"/>
        <w:tab w:val="left" w:pos="720"/>
        <w:tab w:val="left" w:pos="1440"/>
        <w:tab w:val="center" w:pos="5046"/>
        <w:tab w:val="left" w:pos="8586"/>
      </w:tabs>
    </w:pPr>
    <w:r>
      <w:rPr>
        <w:noProof/>
      </w:rPr>
      <w:drawing>
        <wp:anchor distT="0" distB="0" distL="114300" distR="114300" simplePos="0" relativeHeight="251662336" behindDoc="1" locked="1" layoutInCell="1" allowOverlap="1" wp14:anchorId="1B0FE64A" wp14:editId="4C0272C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24800" cy="1119600"/>
          <wp:effectExtent l="0" t="0" r="0" b="4445"/>
          <wp:wrapNone/>
          <wp:docPr id="274904214" name="Picture 274904214" descr="Logo Government of Western Australia Department of Transport and Major Infrastructure. Empowering a thriving communit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" name="Picture 192" descr="Logo Government of Western Australia Department of Transport and Major Infrastructure. Empowering a thriving community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24800" cy="111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B1C38">
      <w:tab/>
    </w:r>
    <w:r w:rsidR="00327FFA">
      <w:tab/>
    </w:r>
    <w:r w:rsidR="001E19F6">
      <w:tab/>
    </w:r>
    <w:r w:rsidR="001E19F6">
      <w:tab/>
    </w:r>
  </w:p>
  <w:p w14:paraId="38BD4823" w14:textId="77777777" w:rsidR="0025796F" w:rsidRDefault="0025796F" w:rsidP="001E19F6">
    <w:pPr>
      <w:pStyle w:val="Header"/>
      <w:tabs>
        <w:tab w:val="clear" w:pos="4513"/>
        <w:tab w:val="clear" w:pos="9026"/>
        <w:tab w:val="left" w:pos="9333"/>
      </w:tabs>
      <w:jc w:val="center"/>
      <w:rPr>
        <w:b/>
        <w:bCs/>
        <w:color w:val="FFFFFF" w:themeColor="background1"/>
        <w:sz w:val="24"/>
        <w:szCs w:val="24"/>
      </w:rPr>
    </w:pPr>
  </w:p>
  <w:p w14:paraId="7873FC13" w14:textId="684B3C0C" w:rsidR="000B1C38" w:rsidRPr="00D616D5" w:rsidRDefault="001E19F6" w:rsidP="001E19F6">
    <w:pPr>
      <w:pStyle w:val="Header"/>
      <w:tabs>
        <w:tab w:val="clear" w:pos="4513"/>
        <w:tab w:val="clear" w:pos="9026"/>
        <w:tab w:val="left" w:pos="9333"/>
      </w:tabs>
      <w:jc w:val="center"/>
      <w:rPr>
        <w:b/>
        <w:bCs/>
        <w:color w:val="FFFFFF" w:themeColor="background1"/>
        <w:sz w:val="24"/>
        <w:szCs w:val="24"/>
      </w:rPr>
    </w:pPr>
    <w:r w:rsidRPr="00D616D5">
      <w:rPr>
        <w:b/>
        <w:bCs/>
        <w:color w:val="FFFFFF" w:themeColor="background1"/>
        <w:sz w:val="24"/>
        <w:szCs w:val="24"/>
      </w:rPr>
      <w:t xml:space="preserve">ICS </w:t>
    </w:r>
    <w:r w:rsidR="001317B4">
      <w:rPr>
        <w:b/>
        <w:bCs/>
        <w:color w:val="FFFFFF" w:themeColor="background1"/>
        <w:sz w:val="24"/>
        <w:szCs w:val="24"/>
      </w:rPr>
      <w:t>20</w:t>
    </w:r>
    <w:r w:rsidR="006C5CDB">
      <w:rPr>
        <w:b/>
        <w:bCs/>
        <w:color w:val="FFFFFF" w:themeColor="background1"/>
        <w:sz w:val="24"/>
        <w:szCs w:val="24"/>
      </w:rPr>
      <w:t>1-</w:t>
    </w:r>
    <w:r w:rsidR="001C454D">
      <w:rPr>
        <w:b/>
        <w:bCs/>
        <w:color w:val="FFFFFF" w:themeColor="background1"/>
        <w:sz w:val="24"/>
        <w:szCs w:val="24"/>
      </w:rPr>
      <w:t>4</w:t>
    </w:r>
    <w:r w:rsidR="006C5CDB">
      <w:rPr>
        <w:b/>
        <w:bCs/>
        <w:color w:val="FFFFFF" w:themeColor="background1"/>
        <w:sz w:val="24"/>
        <w:szCs w:val="24"/>
      </w:rPr>
      <w:t xml:space="preserve"> –</w:t>
    </w:r>
    <w:r w:rsidR="00AF7961">
      <w:rPr>
        <w:b/>
        <w:bCs/>
        <w:color w:val="FFFFFF" w:themeColor="background1"/>
        <w:sz w:val="24"/>
        <w:szCs w:val="24"/>
      </w:rPr>
      <w:t xml:space="preserve"> </w:t>
    </w:r>
    <w:r w:rsidR="001C454D">
      <w:rPr>
        <w:b/>
        <w:bCs/>
        <w:color w:val="FFFFFF" w:themeColor="background1"/>
        <w:sz w:val="24"/>
        <w:szCs w:val="24"/>
      </w:rPr>
      <w:t>Resource Summary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CC853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3F6CF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5E9C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6BAFA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EA5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EA6EEC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86C08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7FA95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1AD2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51E4A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E5A83"/>
    <w:multiLevelType w:val="hybridMultilevel"/>
    <w:tmpl w:val="3B22F5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DF7223"/>
    <w:multiLevelType w:val="multilevel"/>
    <w:tmpl w:val="E7148B46"/>
    <w:lvl w:ilvl="0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007DBA" w:themeColor="text2"/>
      </w:rPr>
    </w:lvl>
    <w:lvl w:ilvl="1">
      <w:start w:val="1"/>
      <w:numFmt w:val="bullet"/>
      <w:pStyle w:val="Bullet2"/>
      <w:lvlText w:val=""/>
      <w:lvlJc w:val="left"/>
      <w:pPr>
        <w:ind w:left="568" w:hanging="284"/>
      </w:pPr>
      <w:rPr>
        <w:rFonts w:ascii="Symbol" w:hAnsi="Symbol" w:hint="default"/>
        <w:color w:val="0194D3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2" w15:restartNumberingAfterBreak="0">
    <w:nsid w:val="24E93D7C"/>
    <w:multiLevelType w:val="hybridMultilevel"/>
    <w:tmpl w:val="DFF087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6D4253"/>
    <w:multiLevelType w:val="hybridMultilevel"/>
    <w:tmpl w:val="2C7049A2"/>
    <w:lvl w:ilvl="0" w:tplc="8CB81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1A1A1A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CE06C94"/>
    <w:multiLevelType w:val="hybridMultilevel"/>
    <w:tmpl w:val="24C6246E"/>
    <w:lvl w:ilvl="0" w:tplc="F1C241A2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1745B6"/>
    <w:multiLevelType w:val="hybridMultilevel"/>
    <w:tmpl w:val="14543DC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3259972">
    <w:abstractNumId w:val="10"/>
  </w:num>
  <w:num w:numId="2" w16cid:durableId="423769012">
    <w:abstractNumId w:val="11"/>
  </w:num>
  <w:num w:numId="3" w16cid:durableId="981806977">
    <w:abstractNumId w:val="9"/>
  </w:num>
  <w:num w:numId="4" w16cid:durableId="1037007846">
    <w:abstractNumId w:val="7"/>
  </w:num>
  <w:num w:numId="5" w16cid:durableId="1986542732">
    <w:abstractNumId w:val="6"/>
  </w:num>
  <w:num w:numId="6" w16cid:durableId="1409497834">
    <w:abstractNumId w:val="5"/>
  </w:num>
  <w:num w:numId="7" w16cid:durableId="1455520270">
    <w:abstractNumId w:val="4"/>
  </w:num>
  <w:num w:numId="8" w16cid:durableId="2102603145">
    <w:abstractNumId w:val="8"/>
  </w:num>
  <w:num w:numId="9" w16cid:durableId="1679692875">
    <w:abstractNumId w:val="3"/>
  </w:num>
  <w:num w:numId="10" w16cid:durableId="357315206">
    <w:abstractNumId w:val="2"/>
  </w:num>
  <w:num w:numId="11" w16cid:durableId="599264369">
    <w:abstractNumId w:val="1"/>
  </w:num>
  <w:num w:numId="12" w16cid:durableId="1266232908">
    <w:abstractNumId w:val="0"/>
  </w:num>
  <w:num w:numId="13" w16cid:durableId="640965475">
    <w:abstractNumId w:val="13"/>
  </w:num>
  <w:num w:numId="14" w16cid:durableId="1935632217">
    <w:abstractNumId w:val="15"/>
  </w:num>
  <w:num w:numId="15" w16cid:durableId="1195071573">
    <w:abstractNumId w:val="14"/>
  </w:num>
  <w:num w:numId="16" w16cid:durableId="13926533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10692032">
    <w:abstractNumId w:val="14"/>
    <w:lvlOverride w:ilvl="0">
      <w:startOverride w:val="1"/>
    </w:lvlOverride>
  </w:num>
  <w:num w:numId="18" w16cid:durableId="1080443963">
    <w:abstractNumId w:val="12"/>
  </w:num>
  <w:num w:numId="19" w16cid:durableId="1323774336">
    <w:abstractNumId w:val="11"/>
  </w:num>
  <w:num w:numId="20" w16cid:durableId="9153564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9F6"/>
    <w:rsid w:val="00010749"/>
    <w:rsid w:val="000128C2"/>
    <w:rsid w:val="00022199"/>
    <w:rsid w:val="00056C6B"/>
    <w:rsid w:val="00085E9B"/>
    <w:rsid w:val="000B1C38"/>
    <w:rsid w:val="000C38B8"/>
    <w:rsid w:val="000F3E33"/>
    <w:rsid w:val="001012AE"/>
    <w:rsid w:val="001141A4"/>
    <w:rsid w:val="0012705D"/>
    <w:rsid w:val="001317B4"/>
    <w:rsid w:val="0013535B"/>
    <w:rsid w:val="00135470"/>
    <w:rsid w:val="0015425B"/>
    <w:rsid w:val="0016049D"/>
    <w:rsid w:val="00170597"/>
    <w:rsid w:val="00195DF3"/>
    <w:rsid w:val="001A68B7"/>
    <w:rsid w:val="001B433D"/>
    <w:rsid w:val="001C454D"/>
    <w:rsid w:val="001E0B5F"/>
    <w:rsid w:val="001E19F6"/>
    <w:rsid w:val="001E25C8"/>
    <w:rsid w:val="001E2767"/>
    <w:rsid w:val="002168C4"/>
    <w:rsid w:val="00222D64"/>
    <w:rsid w:val="00227989"/>
    <w:rsid w:val="0023521B"/>
    <w:rsid w:val="0025796F"/>
    <w:rsid w:val="0027662E"/>
    <w:rsid w:val="002C3110"/>
    <w:rsid w:val="002F6B40"/>
    <w:rsid w:val="00301726"/>
    <w:rsid w:val="003137C3"/>
    <w:rsid w:val="00327ED0"/>
    <w:rsid w:val="00327FFA"/>
    <w:rsid w:val="00330217"/>
    <w:rsid w:val="00341A4B"/>
    <w:rsid w:val="00343719"/>
    <w:rsid w:val="0037386E"/>
    <w:rsid w:val="00386D05"/>
    <w:rsid w:val="00390DBB"/>
    <w:rsid w:val="003953BB"/>
    <w:rsid w:val="003A6192"/>
    <w:rsid w:val="003B5163"/>
    <w:rsid w:val="003D51AE"/>
    <w:rsid w:val="003F5D0F"/>
    <w:rsid w:val="00414F24"/>
    <w:rsid w:val="004310A9"/>
    <w:rsid w:val="00431C6B"/>
    <w:rsid w:val="00451492"/>
    <w:rsid w:val="00454E02"/>
    <w:rsid w:val="004621AF"/>
    <w:rsid w:val="00484B3A"/>
    <w:rsid w:val="004927BD"/>
    <w:rsid w:val="00492F14"/>
    <w:rsid w:val="004A4F06"/>
    <w:rsid w:val="004A53F1"/>
    <w:rsid w:val="004B059E"/>
    <w:rsid w:val="004F0EC6"/>
    <w:rsid w:val="004F3C06"/>
    <w:rsid w:val="005133B7"/>
    <w:rsid w:val="00523E3D"/>
    <w:rsid w:val="005266A5"/>
    <w:rsid w:val="00530229"/>
    <w:rsid w:val="00530484"/>
    <w:rsid w:val="005318B6"/>
    <w:rsid w:val="00547724"/>
    <w:rsid w:val="00573621"/>
    <w:rsid w:val="0057769E"/>
    <w:rsid w:val="005845EE"/>
    <w:rsid w:val="00587F0E"/>
    <w:rsid w:val="00593105"/>
    <w:rsid w:val="005A1A2E"/>
    <w:rsid w:val="005D1951"/>
    <w:rsid w:val="005F24E2"/>
    <w:rsid w:val="005F5F76"/>
    <w:rsid w:val="0061020C"/>
    <w:rsid w:val="00611478"/>
    <w:rsid w:val="00612260"/>
    <w:rsid w:val="00620342"/>
    <w:rsid w:val="006237AD"/>
    <w:rsid w:val="006264FC"/>
    <w:rsid w:val="00627644"/>
    <w:rsid w:val="00630C63"/>
    <w:rsid w:val="00654E11"/>
    <w:rsid w:val="006567E9"/>
    <w:rsid w:val="00684EE4"/>
    <w:rsid w:val="006865AA"/>
    <w:rsid w:val="006A3416"/>
    <w:rsid w:val="006B2E35"/>
    <w:rsid w:val="006C5CDB"/>
    <w:rsid w:val="006D5D2C"/>
    <w:rsid w:val="006E750E"/>
    <w:rsid w:val="00707290"/>
    <w:rsid w:val="007128AF"/>
    <w:rsid w:val="007314A9"/>
    <w:rsid w:val="00743907"/>
    <w:rsid w:val="00750271"/>
    <w:rsid w:val="007509EF"/>
    <w:rsid w:val="0076291C"/>
    <w:rsid w:val="007706D1"/>
    <w:rsid w:val="007D2D0A"/>
    <w:rsid w:val="007F3C14"/>
    <w:rsid w:val="008067B1"/>
    <w:rsid w:val="008201C9"/>
    <w:rsid w:val="00827BA2"/>
    <w:rsid w:val="00831574"/>
    <w:rsid w:val="00832122"/>
    <w:rsid w:val="00837B0C"/>
    <w:rsid w:val="00840E1A"/>
    <w:rsid w:val="0084176C"/>
    <w:rsid w:val="008500D2"/>
    <w:rsid w:val="0086510F"/>
    <w:rsid w:val="00870809"/>
    <w:rsid w:val="008865B8"/>
    <w:rsid w:val="008A1FB0"/>
    <w:rsid w:val="008A5DFE"/>
    <w:rsid w:val="008C5EE7"/>
    <w:rsid w:val="00903690"/>
    <w:rsid w:val="009039DF"/>
    <w:rsid w:val="00904E98"/>
    <w:rsid w:val="00906525"/>
    <w:rsid w:val="00915BE4"/>
    <w:rsid w:val="0092725D"/>
    <w:rsid w:val="00930835"/>
    <w:rsid w:val="00931864"/>
    <w:rsid w:val="00935625"/>
    <w:rsid w:val="00936C15"/>
    <w:rsid w:val="00970252"/>
    <w:rsid w:val="00974736"/>
    <w:rsid w:val="00980423"/>
    <w:rsid w:val="00987AA0"/>
    <w:rsid w:val="00993966"/>
    <w:rsid w:val="009B256E"/>
    <w:rsid w:val="009B25AB"/>
    <w:rsid w:val="009C5158"/>
    <w:rsid w:val="009C51E8"/>
    <w:rsid w:val="009D3331"/>
    <w:rsid w:val="009E3C03"/>
    <w:rsid w:val="00A21A7B"/>
    <w:rsid w:val="00A30A28"/>
    <w:rsid w:val="00A43504"/>
    <w:rsid w:val="00A77755"/>
    <w:rsid w:val="00A8310C"/>
    <w:rsid w:val="00AA2C6E"/>
    <w:rsid w:val="00AA3F43"/>
    <w:rsid w:val="00AD35BC"/>
    <w:rsid w:val="00AF165D"/>
    <w:rsid w:val="00AF5659"/>
    <w:rsid w:val="00AF7961"/>
    <w:rsid w:val="00B2102C"/>
    <w:rsid w:val="00B239F1"/>
    <w:rsid w:val="00B24FE2"/>
    <w:rsid w:val="00B255E9"/>
    <w:rsid w:val="00B3045E"/>
    <w:rsid w:val="00B32FC7"/>
    <w:rsid w:val="00B45033"/>
    <w:rsid w:val="00B479EA"/>
    <w:rsid w:val="00B57403"/>
    <w:rsid w:val="00B57AE2"/>
    <w:rsid w:val="00B800D5"/>
    <w:rsid w:val="00B871FD"/>
    <w:rsid w:val="00B95886"/>
    <w:rsid w:val="00B960D1"/>
    <w:rsid w:val="00B97A33"/>
    <w:rsid w:val="00BA0149"/>
    <w:rsid w:val="00BA305F"/>
    <w:rsid w:val="00BC0D8F"/>
    <w:rsid w:val="00BD65DC"/>
    <w:rsid w:val="00BF0E70"/>
    <w:rsid w:val="00C07D55"/>
    <w:rsid w:val="00C12AE2"/>
    <w:rsid w:val="00C16A03"/>
    <w:rsid w:val="00C23CAB"/>
    <w:rsid w:val="00C52653"/>
    <w:rsid w:val="00C66DFC"/>
    <w:rsid w:val="00C90E7F"/>
    <w:rsid w:val="00CB5FF9"/>
    <w:rsid w:val="00CC0596"/>
    <w:rsid w:val="00CC0812"/>
    <w:rsid w:val="00CD1287"/>
    <w:rsid w:val="00CD51E9"/>
    <w:rsid w:val="00D03AB9"/>
    <w:rsid w:val="00D24C6A"/>
    <w:rsid w:val="00D2651A"/>
    <w:rsid w:val="00D526A2"/>
    <w:rsid w:val="00D61341"/>
    <w:rsid w:val="00D616D5"/>
    <w:rsid w:val="00D625F3"/>
    <w:rsid w:val="00D649C6"/>
    <w:rsid w:val="00D84BF7"/>
    <w:rsid w:val="00D84E88"/>
    <w:rsid w:val="00D92FDC"/>
    <w:rsid w:val="00D951CE"/>
    <w:rsid w:val="00DA12D1"/>
    <w:rsid w:val="00DB3E65"/>
    <w:rsid w:val="00DC3E06"/>
    <w:rsid w:val="00DD2071"/>
    <w:rsid w:val="00DE487E"/>
    <w:rsid w:val="00DE4AA0"/>
    <w:rsid w:val="00E00371"/>
    <w:rsid w:val="00E66818"/>
    <w:rsid w:val="00E675F9"/>
    <w:rsid w:val="00E8727C"/>
    <w:rsid w:val="00EA0988"/>
    <w:rsid w:val="00EA1647"/>
    <w:rsid w:val="00EA2437"/>
    <w:rsid w:val="00ED3064"/>
    <w:rsid w:val="00EE2CB1"/>
    <w:rsid w:val="00F03701"/>
    <w:rsid w:val="00F334E6"/>
    <w:rsid w:val="00F35F57"/>
    <w:rsid w:val="00F5192F"/>
    <w:rsid w:val="00F655EF"/>
    <w:rsid w:val="00F66567"/>
    <w:rsid w:val="00F71546"/>
    <w:rsid w:val="00F746BD"/>
    <w:rsid w:val="00F85DD2"/>
    <w:rsid w:val="00F90BA6"/>
    <w:rsid w:val="00FB055F"/>
    <w:rsid w:val="00FB0890"/>
    <w:rsid w:val="00FB1467"/>
    <w:rsid w:val="00FB291A"/>
    <w:rsid w:val="00FB364E"/>
    <w:rsid w:val="00FB5AB0"/>
    <w:rsid w:val="00FB7403"/>
    <w:rsid w:val="00FC5FA2"/>
    <w:rsid w:val="00FC74AB"/>
    <w:rsid w:val="00FD48B1"/>
    <w:rsid w:val="00FD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B279C1F"/>
  <w15:docId w15:val="{798BC9A8-ED29-4DBC-8223-FF49D3262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inorBidi"/>
        <w:color w:val="000000" w:themeColor="text1"/>
        <w:sz w:val="22"/>
        <w:szCs w:val="22"/>
        <w:lang w:val="en-AU" w:eastAsia="en-US" w:bidi="ar-SA"/>
      </w:rPr>
    </w:rPrDefault>
    <w:pPrDefault>
      <w:pPr>
        <w:spacing w:before="80" w:after="8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9F6"/>
    <w:pPr>
      <w:spacing w:before="0" w:after="113" w:line="240" w:lineRule="auto"/>
    </w:pPr>
    <w:rPr>
      <w:rFonts w:ascii="Arial" w:hAnsi="Arial"/>
      <w:color w:val="1A1A1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5DF3"/>
    <w:pPr>
      <w:keepNext/>
      <w:keepLines/>
      <w:spacing w:before="80" w:after="40"/>
      <w:outlineLvl w:val="0"/>
    </w:pPr>
    <w:rPr>
      <w:rFonts w:asciiTheme="majorHAnsi" w:eastAsiaTheme="majorEastAsia" w:hAnsiTheme="majorHAnsi" w:cs="Arial"/>
      <w:b/>
      <w:color w:val="007DBA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4736"/>
    <w:pPr>
      <w:keepNext/>
      <w:keepLines/>
      <w:spacing w:before="170" w:after="170" w:line="340" w:lineRule="atLeast"/>
      <w:outlineLvl w:val="1"/>
    </w:pPr>
    <w:rPr>
      <w:rFonts w:asciiTheme="majorHAnsi" w:eastAsiaTheme="majorEastAsia" w:hAnsiTheme="majorHAnsi" w:cs="Arial"/>
      <w:b/>
      <w:bCs/>
      <w:color w:val="00677F" w:themeColor="accent1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1467"/>
    <w:pPr>
      <w:keepNext/>
      <w:keepLines/>
      <w:spacing w:before="170" w:after="170" w:line="300" w:lineRule="atLeast"/>
      <w:outlineLvl w:val="2"/>
    </w:pPr>
    <w:rPr>
      <w:rFonts w:asciiTheme="majorHAnsi" w:eastAsiaTheme="majorEastAsia" w:hAnsiTheme="majorHAnsi" w:cs="Arial"/>
      <w:bCs/>
      <w:color w:val="007DBA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36C15"/>
    <w:pPr>
      <w:keepNext/>
      <w:keepLines/>
      <w:spacing w:before="57" w:after="57" w:line="259" w:lineRule="auto"/>
      <w:outlineLvl w:val="3"/>
    </w:pPr>
    <w:rPr>
      <w:rFonts w:asciiTheme="majorHAnsi" w:eastAsiaTheme="majorEastAsia" w:hAnsiTheme="majorHAnsi" w:cs="Arial"/>
      <w:b/>
      <w:bCs/>
      <w:iCs/>
      <w:color w:val="000000" w:themeColor="text1"/>
      <w:sz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36C15"/>
    <w:pPr>
      <w:spacing w:before="170" w:after="80" w:line="259" w:lineRule="auto"/>
      <w:outlineLvl w:val="4"/>
    </w:pPr>
    <w:rPr>
      <w:rFonts w:asciiTheme="majorHAnsi" w:hAnsiTheme="majorHAnsi"/>
      <w:b/>
      <w:color w:val="000000" w:themeColor="text1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0342"/>
    <w:pPr>
      <w:tabs>
        <w:tab w:val="center" w:pos="4513"/>
        <w:tab w:val="right" w:pos="9026"/>
      </w:tabs>
      <w:spacing w:before="80" w:after="0" w:line="259" w:lineRule="auto"/>
    </w:pPr>
    <w:rPr>
      <w:rFonts w:asciiTheme="majorHAnsi" w:hAnsiTheme="majorHAnsi"/>
      <w:color w:val="000000" w:themeColor="text1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620342"/>
  </w:style>
  <w:style w:type="paragraph" w:styleId="Footer">
    <w:name w:val="footer"/>
    <w:basedOn w:val="Normal"/>
    <w:link w:val="FooterChar"/>
    <w:unhideWhenUsed/>
    <w:rsid w:val="00620342"/>
    <w:pPr>
      <w:tabs>
        <w:tab w:val="center" w:pos="4513"/>
        <w:tab w:val="right" w:pos="9026"/>
      </w:tabs>
      <w:spacing w:before="80" w:after="0" w:line="259" w:lineRule="auto"/>
    </w:pPr>
    <w:rPr>
      <w:rFonts w:asciiTheme="majorHAnsi" w:hAnsiTheme="majorHAnsi"/>
      <w:color w:val="000000" w:themeColor="text1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620342"/>
  </w:style>
  <w:style w:type="paragraph" w:customStyle="1" w:styleId="Bullet1">
    <w:name w:val="Bullet 1"/>
    <w:basedOn w:val="Normal"/>
    <w:qFormat/>
    <w:rsid w:val="00301726"/>
    <w:pPr>
      <w:numPr>
        <w:numId w:val="20"/>
      </w:numPr>
      <w:tabs>
        <w:tab w:val="left" w:pos="284"/>
      </w:tabs>
      <w:spacing w:before="60" w:after="60" w:line="320" w:lineRule="exact"/>
    </w:pPr>
    <w:rPr>
      <w:rFonts w:asciiTheme="majorHAnsi" w:hAnsiTheme="majorHAnsi"/>
      <w:color w:val="000000" w:themeColor="text1"/>
      <w:sz w:val="22"/>
    </w:rPr>
  </w:style>
  <w:style w:type="paragraph" w:customStyle="1" w:styleId="Bullet1end">
    <w:name w:val="Bullet 1 end"/>
    <w:basedOn w:val="Bullet1"/>
    <w:qFormat/>
    <w:rsid w:val="00195DF3"/>
    <w:pPr>
      <w:spacing w:after="113"/>
    </w:pPr>
  </w:style>
  <w:style w:type="paragraph" w:customStyle="1" w:styleId="Bullet2">
    <w:name w:val="Bullet 2"/>
    <w:basedOn w:val="Bullet1end"/>
    <w:qFormat/>
    <w:rsid w:val="00301726"/>
    <w:pPr>
      <w:numPr>
        <w:ilvl w:val="1"/>
      </w:numPr>
      <w:tabs>
        <w:tab w:val="clear" w:pos="284"/>
        <w:tab w:val="left" w:pos="567"/>
      </w:tabs>
      <w:spacing w:after="57"/>
    </w:pPr>
  </w:style>
  <w:style w:type="paragraph" w:customStyle="1" w:styleId="Bullet2end">
    <w:name w:val="Bullet 2 end"/>
    <w:basedOn w:val="Bullet2"/>
    <w:qFormat/>
    <w:rsid w:val="006865AA"/>
    <w:pPr>
      <w:spacing w:after="113"/>
    </w:pPr>
  </w:style>
  <w:style w:type="paragraph" w:styleId="TOC1">
    <w:name w:val="toc 1"/>
    <w:basedOn w:val="Normal"/>
    <w:next w:val="Normal"/>
    <w:autoRedefine/>
    <w:uiPriority w:val="39"/>
    <w:unhideWhenUsed/>
    <w:rsid w:val="00935625"/>
    <w:pPr>
      <w:tabs>
        <w:tab w:val="right" w:leader="underscore" w:pos="9072"/>
      </w:tabs>
      <w:spacing w:before="80" w:after="80" w:line="259" w:lineRule="auto"/>
      <w:ind w:left="850" w:right="1701"/>
    </w:pPr>
    <w:rPr>
      <w:rFonts w:asciiTheme="majorHAnsi" w:hAnsiTheme="majorHAnsi"/>
      <w:b/>
      <w:caps/>
      <w:noProof/>
      <w:color w:val="000000" w:themeColor="text1"/>
      <w:sz w:val="22"/>
    </w:rPr>
  </w:style>
  <w:style w:type="paragraph" w:styleId="TOC2">
    <w:name w:val="toc 2"/>
    <w:basedOn w:val="Normal"/>
    <w:next w:val="Normal"/>
    <w:autoRedefine/>
    <w:uiPriority w:val="39"/>
    <w:unhideWhenUsed/>
    <w:rsid w:val="00935625"/>
    <w:pPr>
      <w:tabs>
        <w:tab w:val="right" w:leader="underscore" w:pos="9072"/>
      </w:tabs>
      <w:spacing w:before="80" w:after="57" w:line="259" w:lineRule="auto"/>
      <w:ind w:left="1361" w:right="1701"/>
    </w:pPr>
    <w:rPr>
      <w:rFonts w:asciiTheme="majorHAnsi" w:hAnsiTheme="majorHAnsi"/>
      <w:noProof/>
      <w:color w:val="000000" w:themeColor="text1"/>
      <w:sz w:val="22"/>
    </w:rPr>
  </w:style>
  <w:style w:type="paragraph" w:customStyle="1" w:styleId="CoverH1">
    <w:name w:val="Cover H1"/>
    <w:basedOn w:val="Normal"/>
    <w:next w:val="CoverH2"/>
    <w:rsid w:val="00F71546"/>
    <w:pPr>
      <w:spacing w:before="600" w:after="0" w:line="600" w:lineRule="atLeast"/>
      <w:jc w:val="right"/>
    </w:pPr>
    <w:rPr>
      <w:rFonts w:asciiTheme="majorHAnsi" w:hAnsiTheme="majorHAnsi"/>
      <w:b/>
      <w:color w:val="FFFFFF" w:themeColor="background1"/>
      <w:sz w:val="60"/>
    </w:rPr>
  </w:style>
  <w:style w:type="paragraph" w:customStyle="1" w:styleId="CoverH2">
    <w:name w:val="Cover H2"/>
    <w:basedOn w:val="CoverH1"/>
    <w:rsid w:val="00F71546"/>
    <w:pPr>
      <w:spacing w:before="0" w:after="320" w:line="480" w:lineRule="exact"/>
    </w:pPr>
    <w:rPr>
      <w:b w:val="0"/>
      <w:sz w:val="48"/>
    </w:rPr>
  </w:style>
  <w:style w:type="character" w:customStyle="1" w:styleId="Heading1Char">
    <w:name w:val="Heading 1 Char"/>
    <w:basedOn w:val="DefaultParagraphFont"/>
    <w:link w:val="Heading1"/>
    <w:uiPriority w:val="9"/>
    <w:rsid w:val="00195DF3"/>
    <w:rPr>
      <w:rFonts w:ascii="Arial" w:eastAsiaTheme="majorEastAsia" w:hAnsi="Arial" w:cs="Arial"/>
      <w:b/>
      <w:color w:val="007DBA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974736"/>
    <w:rPr>
      <w:rFonts w:ascii="Arial" w:eastAsiaTheme="majorEastAsia" w:hAnsi="Arial" w:cs="Arial"/>
      <w:b/>
      <w:bCs/>
      <w:color w:val="00677F" w:themeColor="accent1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1467"/>
    <w:rPr>
      <w:rFonts w:ascii="Arial" w:eastAsiaTheme="majorEastAsia" w:hAnsi="Arial" w:cs="Arial"/>
      <w:bCs/>
      <w:color w:val="007DBA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936C15"/>
    <w:rPr>
      <w:rFonts w:ascii="Arial" w:eastAsiaTheme="majorEastAsia" w:hAnsi="Arial" w:cs="Arial"/>
      <w:b/>
      <w:bCs/>
      <w:iCs/>
      <w:color w:val="1A1A1A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36C15"/>
    <w:rPr>
      <w:rFonts w:ascii="Arial" w:hAnsi="Arial"/>
      <w:b/>
      <w:color w:val="1A1A1A"/>
    </w:rPr>
  </w:style>
  <w:style w:type="paragraph" w:customStyle="1" w:styleId="IntroParagraph">
    <w:name w:val="Intro Paragraph"/>
    <w:basedOn w:val="Normal"/>
    <w:qFormat/>
    <w:rsid w:val="00FB1467"/>
    <w:pPr>
      <w:spacing w:before="80" w:after="80" w:line="300" w:lineRule="atLeast"/>
    </w:pPr>
    <w:rPr>
      <w:rFonts w:asciiTheme="majorHAnsi" w:hAnsiTheme="majorHAnsi"/>
      <w:b/>
      <w:color w:val="808080" w:themeColor="background1" w:themeShade="80"/>
      <w:sz w:val="26"/>
    </w:rPr>
  </w:style>
  <w:style w:type="paragraph" w:customStyle="1" w:styleId="Notes">
    <w:name w:val="Notes"/>
    <w:basedOn w:val="Normal"/>
    <w:next w:val="Normal"/>
    <w:qFormat/>
    <w:rsid w:val="008C5EE7"/>
    <w:pPr>
      <w:spacing w:before="113" w:after="80" w:line="220" w:lineRule="atLeast"/>
    </w:pPr>
    <w:rPr>
      <w:rFonts w:asciiTheme="majorHAnsi" w:hAnsiTheme="majorHAnsi"/>
      <w:color w:val="000000" w:themeColor="text1"/>
      <w:sz w:val="18"/>
    </w:rPr>
  </w:style>
  <w:style w:type="paragraph" w:customStyle="1" w:styleId="Numberedlist">
    <w:name w:val="Numbered list"/>
    <w:basedOn w:val="Normal"/>
    <w:qFormat/>
    <w:rsid w:val="00974736"/>
    <w:pPr>
      <w:numPr>
        <w:numId w:val="15"/>
      </w:numPr>
      <w:tabs>
        <w:tab w:val="left" w:pos="426"/>
      </w:tabs>
      <w:spacing w:before="80" w:after="57" w:line="259" w:lineRule="auto"/>
      <w:ind w:left="426" w:hanging="426"/>
      <w:contextualSpacing/>
    </w:pPr>
    <w:rPr>
      <w:rFonts w:asciiTheme="majorHAnsi" w:hAnsiTheme="majorHAnsi"/>
      <w:color w:val="000000" w:themeColor="text1"/>
      <w:sz w:val="22"/>
    </w:rPr>
  </w:style>
  <w:style w:type="paragraph" w:customStyle="1" w:styleId="Numberedlistend">
    <w:name w:val="Numbered list end"/>
    <w:basedOn w:val="Numberedlist"/>
    <w:qFormat/>
    <w:rsid w:val="00195DF3"/>
    <w:pPr>
      <w:spacing w:after="113"/>
    </w:pPr>
  </w:style>
  <w:style w:type="paragraph" w:customStyle="1" w:styleId="PullQuote">
    <w:name w:val="Pull Quote"/>
    <w:basedOn w:val="Normal"/>
    <w:qFormat/>
    <w:rsid w:val="00BA305F"/>
    <w:pPr>
      <w:pBdr>
        <w:top w:val="single" w:sz="6" w:space="8" w:color="0194D3"/>
        <w:bottom w:val="single" w:sz="6" w:space="8" w:color="0194D3"/>
      </w:pBdr>
      <w:spacing w:before="283" w:after="283" w:line="259" w:lineRule="auto"/>
    </w:pPr>
    <w:rPr>
      <w:rFonts w:asciiTheme="majorHAnsi" w:hAnsiTheme="majorHAnsi"/>
      <w:color w:val="0194D3"/>
      <w:sz w:val="26"/>
    </w:rPr>
  </w:style>
  <w:style w:type="character" w:styleId="PageNumber">
    <w:name w:val="page number"/>
    <w:uiPriority w:val="99"/>
    <w:unhideWhenUsed/>
    <w:rsid w:val="004927BD"/>
    <w:rPr>
      <w:sz w:val="16"/>
    </w:rPr>
  </w:style>
  <w:style w:type="table" w:styleId="TableGrid">
    <w:name w:val="Table Grid"/>
    <w:basedOn w:val="TableNormal"/>
    <w:uiPriority w:val="39"/>
    <w:rsid w:val="00B32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cbox">
    <w:name w:val="Pic box"/>
    <w:basedOn w:val="Normal"/>
    <w:rsid w:val="00B57403"/>
    <w:pPr>
      <w:spacing w:before="80" w:after="80" w:line="259" w:lineRule="auto"/>
      <w:ind w:left="-851"/>
    </w:pPr>
    <w:rPr>
      <w:rFonts w:asciiTheme="majorHAnsi" w:hAnsiTheme="majorHAnsi"/>
      <w:color w:val="000000" w:themeColor="text1"/>
      <w:sz w:val="22"/>
    </w:rPr>
  </w:style>
  <w:style w:type="paragraph" w:customStyle="1" w:styleId="ContentTitle">
    <w:name w:val="Content Title"/>
    <w:basedOn w:val="Heading1"/>
    <w:next w:val="Normal"/>
    <w:rsid w:val="00837B0C"/>
    <w:pPr>
      <w:pageBreakBefore/>
      <w:framePr w:wrap="around" w:hAnchor="text"/>
      <w:spacing w:before="320"/>
      <w:outlineLvl w:val="9"/>
    </w:pPr>
  </w:style>
  <w:style w:type="character" w:styleId="Hyperlink">
    <w:name w:val="Hyperlink"/>
    <w:basedOn w:val="DefaultParagraphFont"/>
    <w:uiPriority w:val="99"/>
    <w:unhideWhenUsed/>
    <w:rsid w:val="00837B0C"/>
    <w:rPr>
      <w:color w:val="007DBA" w:themeColor="hyperlink"/>
      <w:u w:val="single"/>
    </w:rPr>
  </w:style>
  <w:style w:type="paragraph" w:customStyle="1" w:styleId="VersionControlSubtitle">
    <w:name w:val="Version Control Subtitle"/>
    <w:basedOn w:val="Normal"/>
    <w:qFormat/>
    <w:rsid w:val="00935625"/>
    <w:pPr>
      <w:spacing w:before="960" w:after="360" w:line="259" w:lineRule="auto"/>
    </w:pPr>
    <w:rPr>
      <w:rFonts w:asciiTheme="majorHAnsi" w:eastAsia="Times New Roman" w:hAnsiTheme="majorHAnsi"/>
      <w:b/>
      <w:bCs/>
      <w:color w:val="0194D3"/>
      <w:sz w:val="32"/>
      <w:szCs w:val="64"/>
    </w:rPr>
  </w:style>
  <w:style w:type="paragraph" w:customStyle="1" w:styleId="ReportTitle2">
    <w:name w:val="Report Title 2"/>
    <w:basedOn w:val="Normal"/>
    <w:qFormat/>
    <w:rsid w:val="00935625"/>
    <w:pPr>
      <w:keepNext/>
      <w:keepLines/>
      <w:pageBreakBefore/>
      <w:spacing w:before="1560" w:after="720" w:line="600" w:lineRule="exact"/>
    </w:pPr>
    <w:rPr>
      <w:rFonts w:asciiTheme="majorHAnsi" w:eastAsiaTheme="majorEastAsia" w:hAnsiTheme="majorHAnsi" w:cs="Arial"/>
      <w:bCs/>
      <w:color w:val="0194D3"/>
      <w:sz w:val="60"/>
      <w:szCs w:val="60"/>
    </w:rPr>
  </w:style>
  <w:style w:type="paragraph" w:customStyle="1" w:styleId="TableText">
    <w:name w:val="Table Text"/>
    <w:basedOn w:val="Normal"/>
    <w:qFormat/>
    <w:rsid w:val="00195DF3"/>
    <w:pPr>
      <w:spacing w:before="60" w:after="60" w:line="259" w:lineRule="auto"/>
    </w:pPr>
    <w:rPr>
      <w:rFonts w:asciiTheme="majorHAnsi" w:hAnsiTheme="majorHAnsi"/>
      <w:color w:val="000000" w:themeColor="text1"/>
      <w:sz w:val="22"/>
      <w:lang w:val="en-US"/>
    </w:rPr>
  </w:style>
  <w:style w:type="paragraph" w:customStyle="1" w:styleId="TableHeading">
    <w:name w:val="Table Heading"/>
    <w:basedOn w:val="Heading4"/>
    <w:qFormat/>
    <w:rsid w:val="00587F0E"/>
    <w:pPr>
      <w:spacing w:before="120" w:after="120" w:line="240" w:lineRule="auto"/>
    </w:pPr>
    <w:rPr>
      <w:bCs w:val="0"/>
      <w:color w:val="FFFFFF" w:themeColor="background1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A28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A28"/>
    <w:rPr>
      <w:rFonts w:ascii="Lucida Grande" w:hAnsi="Lucida Grande" w:cs="Lucida Grande"/>
      <w:color w:val="1A1A1A"/>
      <w:sz w:val="18"/>
      <w:szCs w:val="18"/>
    </w:rPr>
  </w:style>
  <w:style w:type="paragraph" w:customStyle="1" w:styleId="SubHeading1">
    <w:name w:val="Sub Heading 1"/>
    <w:basedOn w:val="Heading1"/>
    <w:qFormat/>
    <w:rsid w:val="00343719"/>
    <w:rPr>
      <w:b w:val="0"/>
      <w:bCs/>
      <w:sz w:val="40"/>
      <w:szCs w:val="40"/>
    </w:rPr>
  </w:style>
  <w:style w:type="table" w:customStyle="1" w:styleId="DoT">
    <w:name w:val="DoT"/>
    <w:basedOn w:val="TableNormal"/>
    <w:uiPriority w:val="99"/>
    <w:rsid w:val="00B800D5"/>
    <w:pPr>
      <w:spacing w:after="0" w:line="240" w:lineRule="auto"/>
    </w:pPr>
    <w:rPr>
      <w:rFonts w:ascii="Arial" w:hAnsi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  <w:bottom w:w="57" w:type="dxa"/>
      </w:tblCellMar>
    </w:tblPr>
    <w:tblStylePr w:type="firstRow">
      <w:pPr>
        <w:wordWrap/>
        <w:spacing w:beforeLines="0" w:before="10" w:beforeAutospacing="0" w:afterLines="0" w:after="10" w:afterAutospacing="0"/>
        <w:jc w:val="left"/>
      </w:pPr>
      <w:rPr>
        <w:rFonts w:ascii="Arial" w:hAnsi="Arial"/>
        <w:b/>
        <w:caps w:val="0"/>
        <w:smallCaps w:val="0"/>
        <w:strike w:val="0"/>
        <w:dstrike w:val="0"/>
        <w:vanish w:val="0"/>
        <w:color w:val="FFFFFF" w:themeColor="background1"/>
        <w:sz w:val="22"/>
        <w:u w:val="none"/>
        <w:vertAlign w:val="baseline"/>
      </w:rPr>
      <w:tblPr/>
      <w:trPr>
        <w:tblHeader/>
      </w:trPr>
      <w:tcPr>
        <w:shd w:val="clear" w:color="auto" w:fill="007DBA" w:themeFill="text2"/>
        <w:noWrap/>
        <w:tcMar>
          <w:top w:w="57" w:type="dxa"/>
          <w:left w:w="108" w:type="dxa"/>
          <w:bottom w:w="57" w:type="dxa"/>
          <w:right w:w="108" w:type="dxa"/>
        </w:tcMar>
      </w:tcPr>
    </w:tblStylePr>
  </w:style>
  <w:style w:type="table" w:styleId="ListTable3-Accent1">
    <w:name w:val="List Table 3 Accent 1"/>
    <w:basedOn w:val="TableNormal"/>
    <w:uiPriority w:val="48"/>
    <w:rsid w:val="00195DF3"/>
    <w:pPr>
      <w:spacing w:after="0" w:line="240" w:lineRule="auto"/>
    </w:pPr>
    <w:tblPr>
      <w:tblStyleRowBandSize w:val="1"/>
      <w:tblStyleColBandSize w:val="1"/>
      <w:tblBorders>
        <w:top w:val="single" w:sz="4" w:space="0" w:color="00677F" w:themeColor="accent1"/>
        <w:left w:val="single" w:sz="4" w:space="0" w:color="00677F" w:themeColor="accent1"/>
        <w:bottom w:val="single" w:sz="4" w:space="0" w:color="00677F" w:themeColor="accent1"/>
        <w:right w:val="single" w:sz="4" w:space="0" w:color="00677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77F" w:themeFill="accent1"/>
      </w:tcPr>
    </w:tblStylePr>
    <w:tblStylePr w:type="lastRow">
      <w:rPr>
        <w:b/>
        <w:bCs/>
      </w:rPr>
      <w:tblPr/>
      <w:tcPr>
        <w:tcBorders>
          <w:top w:val="double" w:sz="4" w:space="0" w:color="00677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77F" w:themeColor="accent1"/>
          <w:right w:val="single" w:sz="4" w:space="0" w:color="00677F" w:themeColor="accent1"/>
        </w:tcBorders>
      </w:tcPr>
    </w:tblStylePr>
    <w:tblStylePr w:type="band1Horz">
      <w:tblPr/>
      <w:tcPr>
        <w:tcBorders>
          <w:top w:val="single" w:sz="4" w:space="0" w:color="00677F" w:themeColor="accent1"/>
          <w:bottom w:val="single" w:sz="4" w:space="0" w:color="00677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77F" w:themeColor="accent1"/>
          <w:left w:val="nil"/>
        </w:tcBorders>
      </w:tcPr>
    </w:tblStylePr>
    <w:tblStylePr w:type="swCell">
      <w:tblPr/>
      <w:tcPr>
        <w:tcBorders>
          <w:top w:val="double" w:sz="4" w:space="0" w:color="00677F" w:themeColor="accent1"/>
          <w:right w:val="nil"/>
        </w:tcBorders>
      </w:tcPr>
    </w:tblStylePr>
  </w:style>
  <w:style w:type="character" w:styleId="IntenseEmphasis">
    <w:name w:val="Intense Emphasis"/>
    <w:basedOn w:val="DefaultParagraphFont"/>
    <w:uiPriority w:val="21"/>
    <w:rsid w:val="00343719"/>
    <w:rPr>
      <w:i/>
      <w:iCs/>
      <w:color w:val="00677F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343719"/>
    <w:pPr>
      <w:pBdr>
        <w:top w:val="single" w:sz="4" w:space="10" w:color="00677F" w:themeColor="accent1"/>
        <w:bottom w:val="single" w:sz="4" w:space="10" w:color="00677F" w:themeColor="accent1"/>
      </w:pBdr>
      <w:spacing w:before="360" w:after="360" w:line="259" w:lineRule="auto"/>
      <w:ind w:left="864" w:right="864"/>
      <w:jc w:val="center"/>
    </w:pPr>
    <w:rPr>
      <w:rFonts w:asciiTheme="majorHAnsi" w:hAnsiTheme="majorHAnsi"/>
      <w:i/>
      <w:iCs/>
      <w:color w:val="00677F" w:themeColor="accent1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3719"/>
    <w:rPr>
      <w:rFonts w:ascii="Arial" w:hAnsi="Arial"/>
      <w:i/>
      <w:iCs/>
      <w:color w:val="00677F" w:themeColor="accent1"/>
      <w:sz w:val="24"/>
    </w:rPr>
  </w:style>
  <w:style w:type="character" w:styleId="IntenseReference">
    <w:name w:val="Intense Reference"/>
    <w:basedOn w:val="DefaultParagraphFont"/>
    <w:uiPriority w:val="32"/>
    <w:rsid w:val="00343719"/>
    <w:rPr>
      <w:b/>
      <w:bCs/>
      <w:smallCaps/>
      <w:color w:val="00677F" w:themeColor="accent1"/>
      <w:spacing w:val="5"/>
    </w:rPr>
  </w:style>
  <w:style w:type="table" w:styleId="GridTable5Dark-Accent1">
    <w:name w:val="Grid Table 5 Dark Accent 1"/>
    <w:basedOn w:val="TableNormal"/>
    <w:uiPriority w:val="50"/>
    <w:rsid w:val="004A53F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2F0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77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77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77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77F" w:themeFill="accent1"/>
      </w:tcPr>
    </w:tblStylePr>
    <w:tblStylePr w:type="band1Vert">
      <w:tblPr/>
      <w:tcPr>
        <w:shd w:val="clear" w:color="auto" w:fill="65E1FF" w:themeFill="accent1" w:themeFillTint="66"/>
      </w:tcPr>
    </w:tblStylePr>
    <w:tblStylePr w:type="band1Horz">
      <w:tblPr/>
      <w:tcPr>
        <w:shd w:val="clear" w:color="auto" w:fill="65E1FF" w:themeFill="accent1" w:themeFillTint="66"/>
      </w:tcPr>
    </w:tblStylePr>
  </w:style>
  <w:style w:type="table" w:styleId="GridTable4-Accent1">
    <w:name w:val="Grid Table 4 Accent 1"/>
    <w:basedOn w:val="TableNormal"/>
    <w:uiPriority w:val="49"/>
    <w:rsid w:val="004A53F1"/>
    <w:pPr>
      <w:spacing w:after="0" w:line="240" w:lineRule="auto"/>
    </w:pPr>
    <w:tblPr>
      <w:tblStyleRowBandSize w:val="1"/>
      <w:tblStyleColBandSize w:val="1"/>
      <w:tblBorders>
        <w:top w:val="single" w:sz="4" w:space="0" w:color="19D2FF" w:themeColor="accent1" w:themeTint="99"/>
        <w:left w:val="single" w:sz="4" w:space="0" w:color="19D2FF" w:themeColor="accent1" w:themeTint="99"/>
        <w:bottom w:val="single" w:sz="4" w:space="0" w:color="19D2FF" w:themeColor="accent1" w:themeTint="99"/>
        <w:right w:val="single" w:sz="4" w:space="0" w:color="19D2FF" w:themeColor="accent1" w:themeTint="99"/>
        <w:insideH w:val="single" w:sz="4" w:space="0" w:color="19D2FF" w:themeColor="accent1" w:themeTint="99"/>
        <w:insideV w:val="single" w:sz="4" w:space="0" w:color="19D2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77F" w:themeColor="accent1"/>
          <w:left w:val="single" w:sz="4" w:space="0" w:color="00677F" w:themeColor="accent1"/>
          <w:bottom w:val="single" w:sz="4" w:space="0" w:color="00677F" w:themeColor="accent1"/>
          <w:right w:val="single" w:sz="4" w:space="0" w:color="00677F" w:themeColor="accent1"/>
          <w:insideH w:val="nil"/>
          <w:insideV w:val="nil"/>
        </w:tcBorders>
        <w:shd w:val="clear" w:color="auto" w:fill="00677F" w:themeFill="accent1"/>
      </w:tcPr>
    </w:tblStylePr>
    <w:tblStylePr w:type="lastRow">
      <w:rPr>
        <w:b/>
        <w:bCs/>
      </w:rPr>
      <w:tblPr/>
      <w:tcPr>
        <w:tcBorders>
          <w:top w:val="double" w:sz="4" w:space="0" w:color="00677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0FF" w:themeFill="accent1" w:themeFillTint="33"/>
      </w:tcPr>
    </w:tblStylePr>
    <w:tblStylePr w:type="band1Horz">
      <w:tblPr/>
      <w:tcPr>
        <w:shd w:val="clear" w:color="auto" w:fill="B2F0FF" w:themeFill="accent1" w:themeFillTint="33"/>
      </w:tcPr>
    </w:tblStylePr>
  </w:style>
  <w:style w:type="paragraph" w:styleId="ListParagraph">
    <w:name w:val="List Paragraph"/>
    <w:basedOn w:val="Normal"/>
    <w:uiPriority w:val="34"/>
    <w:rsid w:val="00C90E7F"/>
    <w:pPr>
      <w:spacing w:before="80" w:after="80" w:line="259" w:lineRule="auto"/>
      <w:ind w:left="720"/>
      <w:contextualSpacing/>
    </w:pPr>
    <w:rPr>
      <w:rFonts w:asciiTheme="majorHAnsi" w:hAnsiTheme="majorHAnsi"/>
      <w:color w:val="000000" w:themeColor="text1"/>
      <w:sz w:val="22"/>
    </w:rPr>
  </w:style>
  <w:style w:type="character" w:styleId="PlaceholderText">
    <w:name w:val="Placeholder Text"/>
    <w:basedOn w:val="DefaultParagraphFont"/>
    <w:uiPriority w:val="99"/>
    <w:semiHidden/>
    <w:rsid w:val="001E19F6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C66DFC"/>
    <w:pPr>
      <w:widowControl w:val="0"/>
      <w:autoSpaceDE w:val="0"/>
      <w:autoSpaceDN w:val="0"/>
      <w:spacing w:after="0"/>
    </w:pPr>
    <w:rPr>
      <w:rFonts w:eastAsia="Arial" w:cs="Arial"/>
      <w:color w:val="auto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customXml" Target="/customXML/item.xml" Id="R8feeaa226b31478c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TCSVR01.dpi.wa.gov.au\MicrosoftOffice2010\Word\Templates\DTMI%20template%20A4%20Word%20portrait.dotx" TargetMode="External"/></Relationships>
</file>

<file path=word/theme/theme1.xml><?xml version="1.0" encoding="utf-8"?>
<a:theme xmlns:a="http://schemas.openxmlformats.org/drawingml/2006/main" name="DoT">
  <a:themeElements>
    <a:clrScheme name="DoT">
      <a:dk1>
        <a:sysClr val="windowText" lastClr="000000"/>
      </a:dk1>
      <a:lt1>
        <a:sysClr val="window" lastClr="FFFFFF"/>
      </a:lt1>
      <a:dk2>
        <a:srgbClr val="007DBA"/>
      </a:dk2>
      <a:lt2>
        <a:srgbClr val="E7E6E6"/>
      </a:lt2>
      <a:accent1>
        <a:srgbClr val="00677F"/>
      </a:accent1>
      <a:accent2>
        <a:srgbClr val="4C8C2B"/>
      </a:accent2>
      <a:accent3>
        <a:srgbClr val="6BCABA"/>
      </a:accent3>
      <a:accent4>
        <a:srgbClr val="FFC72C"/>
      </a:accent4>
      <a:accent5>
        <a:srgbClr val="E35205"/>
      </a:accent5>
      <a:accent6>
        <a:srgbClr val="80225F"/>
      </a:accent6>
      <a:hlink>
        <a:srgbClr val="007DBA"/>
      </a:hlink>
      <a:folHlink>
        <a:srgbClr val="614B7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.xml" Id="Rd3c4172d526e4b2384ade4b889302c76" /></Relationships>
</file>

<file path=customXML/item.xml><?xml version="1.0" encoding="utf-8"?>
<metadata xmlns="http://www.objective.com/ecm/document/metadata/506FAAA443975CE0E05400144FFC78FA" version="1.0.0">
  <systemFields>
    <field name="Objective-Id">
      <value order="0">A23545931</value>
    </field>
    <field name="Objective-Title">
      <value order="0">PLAN - ICS 201-4 - Resource Summary - Master version - March 2026</value>
    </field>
    <field name="Objective-Description">
      <value order="0"/>
    </field>
    <field name="Objective-CreationStamp">
      <value order="0">2026-03-04T07:54:02Z</value>
    </field>
    <field name="Objective-IsApproved">
      <value order="0">false</value>
    </field>
    <field name="Objective-IsPublished">
      <value order="0">true</value>
    </field>
    <field name="Objective-DatePublished">
      <value order="0">2026-03-04T07:57:11Z</value>
    </field>
    <field name="Objective-ModificationStamp">
      <value order="0">2026-03-04T07:57:11Z</value>
    </field>
    <field name="Objective-Owner">
      <value order="0">Kristina Fitzhardinge</value>
    </field>
    <field name="Objective-Path">
      <value order="0">Objective Global Folder:Department of Transport:01 Corporate:02 Core Functions:Marine Environment &amp; Coastal Protection:Procedures:Maritime Environmental Emergency Response (MEER) - Incident Command System (ICS) Procedures and Resources:UPDATED ICS forms - DTMI branded</value>
    </field>
    <field name="Objective-Parent">
      <value order="0">UPDATED ICS forms - DTMI branded</value>
    </field>
    <field name="Objective-State">
      <value order="0">Published</value>
    </field>
    <field name="Objective-VersionId">
      <value order="0">vA32005835</value>
    </field>
    <field name="Objective-Version">
      <value order="0">1.0</value>
    </field>
    <field name="Objective-VersionNumber">
      <value order="0">1</value>
    </field>
    <field name="Objective-VersionComment">
      <value order="0">First version</value>
    </field>
    <field name="Objective-FileNumber">
      <value order="0">DT/18/02503</value>
    </field>
    <field name="Objective-Classification">
      <value order="0"/>
    </field>
    <field name="Objective-Caveats">
      <value order="0"/>
    </field>
  </systemFields>
  <catalogues>
    <catalogue name="Electronic Document Type Catalogue" type="type" ori="id:cA44">
      <field name="Objective-Document Type">
        <value order="0"/>
      </field>
      <field name="Objective-Date Received">
        <value order="0"/>
      </field>
      <field name="Objective-Date Written">
        <value order="0"/>
      </field>
      <field name="Objective-Author">
        <value order="0"/>
      </field>
      <field name="Objective-Notes">
        <value order="0"/>
      </field>
      <field name="Objective-Connect Creator">
        <value order="0"/>
      </field>
      <field name="Objective-Box - Source Record">
        <value order="0"/>
      </field>
    </catalogue>
  </catalogues>
</metadata>
</file>

<file path=customXML/itemProps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06FAAA443975CE0E05400144FFC78FA"/>
  </ds:schemaRefs>
</ds:datastoreItem>
</file>

<file path=docMetadata/LabelInfo.xml><?xml version="1.0" encoding="utf-8"?>
<clbl:labelList xmlns:clbl="http://schemas.microsoft.com/office/2020/mipLabelMetadata">
  <clbl:label id="{624da173-6602-4885-a65b-c0bd2702bca0}" enabled="1" method="Standard" siteId="{ced71ed6-76dd-43d0-9acc-cf122b3bc42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DTMI template A4 Word portrait.dotx</Template>
  <TotalTime>3</TotalTime>
  <Pages>1</Pages>
  <Words>84</Words>
  <Characters>497</Characters>
  <Application>Microsoft Office Word</Application>
  <DocSecurity>0</DocSecurity>
  <Lines>71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Department of Transport and Major Infrastructure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Fitzhardinge</dc:creator>
  <cp:keywords/>
  <cp:lastModifiedBy>Kristina Fitzhardinge</cp:lastModifiedBy>
  <cp:revision>5</cp:revision>
  <dcterms:created xsi:type="dcterms:W3CDTF">2026-03-04T07:54:00Z</dcterms:created>
  <dcterms:modified xsi:type="dcterms:W3CDTF">2026-03-04T07:56:00Z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A23545931</vt:lpwstr>
  </property>
  <property fmtid="{D5CDD505-2E9C-101B-9397-08002B2CF9AE}" pid="4" name="Objective-Title">
    <vt:lpwstr>PLAN - ICS 201-4 - Resource Summary - Master version - March 2026</vt:lpwstr>
  </property>
  <property fmtid="{D5CDD505-2E9C-101B-9397-08002B2CF9AE}" pid="5" name="Objective-Description">
    <vt:lpwstr/>
  </property>
  <property fmtid="{D5CDD505-2E9C-101B-9397-08002B2CF9AE}" pid="6" name="Objective-CreationStamp">
    <vt:filetime>2026-03-04T07:57:11Z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2026-03-04T07:57:11Z</vt:filetime>
  </property>
  <property fmtid="{D5CDD505-2E9C-101B-9397-08002B2CF9AE}" pid="10" name="Objective-ModificationStamp">
    <vt:filetime>2026-03-04T07:57:11Z</vt:filetime>
  </property>
  <property fmtid="{D5CDD505-2E9C-101B-9397-08002B2CF9AE}" pid="11" name="Objective-Owner">
    <vt:lpwstr>Kristina Fitzhardinge</vt:lpwstr>
  </property>
  <property fmtid="{D5CDD505-2E9C-101B-9397-08002B2CF9AE}" pid="12" name="Objective-Path">
    <vt:lpwstr>Objective Global Folder:Department of Transport:01 Corporate:02 Core Functions:Marine Environment &amp; Coastal Protection:Procedures:Maritime Environmental Emergency Response (MEER) - Incident Command System (ICS) Procedures and Resources:UPDATED ICS forms - DTMI branded:</vt:lpwstr>
  </property>
  <property fmtid="{D5CDD505-2E9C-101B-9397-08002B2CF9AE}" pid="13" name="Objective-Parent">
    <vt:lpwstr>UPDATED ICS forms - DTMI branded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vA32005835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DT/18/02503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Document Type">
    <vt:lpwstr/>
  </property>
  <property fmtid="{D5CDD505-2E9C-101B-9397-08002B2CF9AE}" pid="23" name="Objective-Date Received">
    <vt:lpwstr/>
  </property>
  <property fmtid="{D5CDD505-2E9C-101B-9397-08002B2CF9AE}" pid="24" name="Objective-Date Written">
    <vt:lpwstr/>
  </property>
  <property fmtid="{D5CDD505-2E9C-101B-9397-08002B2CF9AE}" pid="25" name="Objective-Author">
    <vt:lpwstr/>
  </property>
  <property fmtid="{D5CDD505-2E9C-101B-9397-08002B2CF9AE}" pid="26" name="Objective-Notes">
    <vt:lpwstr/>
  </property>
  <property fmtid="{D5CDD505-2E9C-101B-9397-08002B2CF9AE}" pid="27" name="Objective-Connect Creator">
    <vt:lpwstr/>
  </property>
  <property fmtid="{D5CDD505-2E9C-101B-9397-08002B2CF9AE}" pid="28" name="Objective-Box - Source Record">
    <vt:lpwstr/>
  </property>
  <property fmtid="{D5CDD505-2E9C-101B-9397-08002B2CF9AE}" pid="29" name="Objective-Comment">
    <vt:lpwstr/>
  </property>
</Properties>
</file>